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94470" w14:paraId="466EC9B4" w14:textId="77777777" w:rsidTr="000B6BC2">
        <w:tc>
          <w:tcPr>
            <w:tcW w:w="6919" w:type="dxa"/>
            <w:shd w:val="clear" w:color="auto" w:fill="auto"/>
          </w:tcPr>
          <w:p w14:paraId="348F5B2A" w14:textId="77777777" w:rsidR="00FC7A6D" w:rsidRPr="00D94470" w:rsidRDefault="00FC7A6D" w:rsidP="00017119">
            <w:pPr>
              <w:spacing w:before="0"/>
              <w:rPr>
                <w:rFonts w:ascii="Sto Frutiger 47 Light Cond" w:hAnsi="Sto Frutiger 47 Light Cond"/>
              </w:rPr>
            </w:pPr>
          </w:p>
        </w:tc>
        <w:tc>
          <w:tcPr>
            <w:tcW w:w="3045" w:type="dxa"/>
            <w:gridSpan w:val="2"/>
            <w:shd w:val="clear" w:color="auto" w:fill="auto"/>
          </w:tcPr>
          <w:p w14:paraId="7AA927F5" w14:textId="6C406034" w:rsidR="00FC7A6D" w:rsidRPr="00D94470" w:rsidRDefault="00FE28B2" w:rsidP="00BB5784">
            <w:pPr>
              <w:spacing w:before="0"/>
              <w:rPr>
                <w:rFonts w:ascii="Sto Frutiger 47 Light Cond" w:hAnsi="Sto Frutiger 47 Light Cond"/>
                <w:lang w:val="en-US"/>
              </w:rPr>
            </w:pPr>
            <w:r w:rsidRPr="00D94470">
              <w:rPr>
                <w:rFonts w:ascii="Sto Frutiger 47 Light Cond" w:hAnsi="Sto Frutiger 47 Light Cond"/>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94470" w14:paraId="1BCC70B9" w14:textId="77777777" w:rsidTr="000B6BC2">
        <w:tc>
          <w:tcPr>
            <w:tcW w:w="7997" w:type="dxa"/>
            <w:gridSpan w:val="2"/>
            <w:shd w:val="clear" w:color="auto" w:fill="auto"/>
          </w:tcPr>
          <w:p w14:paraId="233CE738" w14:textId="77777777" w:rsidR="00FC7A6D" w:rsidRPr="00D94470" w:rsidRDefault="00FC7A6D" w:rsidP="00BB5784">
            <w:pPr>
              <w:spacing w:before="0"/>
              <w:rPr>
                <w:rFonts w:ascii="Sto Frutiger 47 Light Cond" w:hAnsi="Sto Frutiger 47 Light Cond"/>
                <w:lang w:val="en-US"/>
              </w:rPr>
            </w:pPr>
          </w:p>
        </w:tc>
        <w:tc>
          <w:tcPr>
            <w:tcW w:w="1967" w:type="dxa"/>
            <w:shd w:val="clear" w:color="auto" w:fill="auto"/>
          </w:tcPr>
          <w:p w14:paraId="727F073D" w14:textId="77777777" w:rsidR="00FC7A6D" w:rsidRPr="00D94470" w:rsidRDefault="00FC7A6D" w:rsidP="00BB5784">
            <w:pPr>
              <w:spacing w:before="0" w:line="200" w:lineRule="exact"/>
              <w:rPr>
                <w:rFonts w:ascii="Sto Frutiger 47 Light Cond" w:hAnsi="Sto Frutiger 47 Light Cond" w:cs="Arial"/>
                <w:b/>
                <w:bCs/>
                <w:sz w:val="16"/>
                <w:szCs w:val="16"/>
                <w:lang w:val="en-US"/>
              </w:rPr>
            </w:pPr>
            <w:r w:rsidRPr="00D94470">
              <w:rPr>
                <w:rFonts w:ascii="Sto Frutiger 47 Light Cond" w:hAnsi="Sto Frutiger 47 Light Cond" w:cs="Arial"/>
                <w:b/>
                <w:bCs/>
                <w:sz w:val="16"/>
                <w:szCs w:val="16"/>
                <w:lang w:val="en-US"/>
              </w:rPr>
              <w:t>Sto Corp.</w:t>
            </w:r>
          </w:p>
          <w:p w14:paraId="0E459C56"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3800 Camp Creek Parkway</w:t>
            </w:r>
          </w:p>
          <w:p w14:paraId="1F8B3562"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Building 1400, Suite 120</w:t>
            </w:r>
          </w:p>
          <w:p w14:paraId="3A8BB589"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Atlanta, GA 30331</w:t>
            </w:r>
          </w:p>
          <w:p w14:paraId="1CC026CF"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Tel: 404-346-3666</w:t>
            </w:r>
          </w:p>
          <w:p w14:paraId="129D851B"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Toll Free: 1-800-221-2397</w:t>
            </w:r>
          </w:p>
          <w:p w14:paraId="40080F3C"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Fax: 404-346-3119</w:t>
            </w:r>
          </w:p>
          <w:p w14:paraId="103D5401" w14:textId="77777777" w:rsidR="00FC7A6D" w:rsidRPr="00D94470" w:rsidRDefault="00FC7A6D" w:rsidP="00BB5784">
            <w:pPr>
              <w:spacing w:before="0" w:line="200" w:lineRule="exact"/>
              <w:rPr>
                <w:rFonts w:ascii="Sto Frutiger 47 Light Cond" w:hAnsi="Sto Frutiger 47 Light Cond" w:cs="Arial"/>
                <w:sz w:val="14"/>
                <w:szCs w:val="14"/>
                <w:lang w:val="en-US"/>
              </w:rPr>
            </w:pPr>
            <w:r w:rsidRPr="00D94470">
              <w:rPr>
                <w:rFonts w:ascii="Sto Frutiger 47 Light Cond" w:hAnsi="Sto Frutiger 47 Light Cond" w:cs="Arial"/>
                <w:sz w:val="16"/>
                <w:szCs w:val="16"/>
                <w:lang w:val="en-US"/>
              </w:rPr>
              <w:t>www.stocorp.com</w:t>
            </w:r>
          </w:p>
        </w:tc>
      </w:tr>
      <w:tr w:rsidR="00FC7A6D" w:rsidRPr="00D94470" w14:paraId="35CEFBE6" w14:textId="77777777" w:rsidTr="000B6BC2">
        <w:tc>
          <w:tcPr>
            <w:tcW w:w="6919" w:type="dxa"/>
            <w:shd w:val="clear" w:color="auto" w:fill="auto"/>
          </w:tcPr>
          <w:p w14:paraId="0D0D3231" w14:textId="77777777" w:rsidR="00FC7A6D" w:rsidRPr="00D94470" w:rsidRDefault="00FC7A6D" w:rsidP="00BB5784">
            <w:pPr>
              <w:spacing w:before="0"/>
              <w:rPr>
                <w:rFonts w:ascii="Sto Frutiger 47 Light Cond" w:hAnsi="Sto Frutiger 47 Light Cond"/>
                <w:lang w:val="en-US"/>
              </w:rPr>
            </w:pPr>
          </w:p>
        </w:tc>
        <w:tc>
          <w:tcPr>
            <w:tcW w:w="3045" w:type="dxa"/>
            <w:gridSpan w:val="2"/>
            <w:shd w:val="clear" w:color="auto" w:fill="auto"/>
          </w:tcPr>
          <w:p w14:paraId="4E4B3221" w14:textId="77777777" w:rsidR="00FC7A6D" w:rsidRPr="00D94470" w:rsidRDefault="00FC7A6D" w:rsidP="00BB5784">
            <w:pPr>
              <w:spacing w:before="0" w:line="200" w:lineRule="exact"/>
              <w:rPr>
                <w:rFonts w:ascii="Sto Frutiger 47 Light Cond" w:hAnsi="Sto Frutiger 47 Light Cond" w:cs="Arial"/>
                <w:b/>
                <w:bCs/>
                <w:sz w:val="14"/>
                <w:szCs w:val="14"/>
                <w:lang w:val="en-US"/>
              </w:rPr>
            </w:pPr>
          </w:p>
        </w:tc>
      </w:tr>
      <w:tr w:rsidR="00FC7A6D" w:rsidRPr="002471EF" w14:paraId="3FBF5A84" w14:textId="77777777" w:rsidTr="000B6BC2">
        <w:tc>
          <w:tcPr>
            <w:tcW w:w="9964" w:type="dxa"/>
            <w:gridSpan w:val="3"/>
            <w:shd w:val="clear" w:color="auto" w:fill="auto"/>
          </w:tcPr>
          <w:p w14:paraId="60A26D36" w14:textId="77777777" w:rsidR="00975DDD" w:rsidRPr="002471EF" w:rsidRDefault="00975DDD" w:rsidP="00546316">
            <w:pPr>
              <w:spacing w:before="0"/>
              <w:jc w:val="center"/>
              <w:rPr>
                <w:rFonts w:ascii="Frutiger Next LT W1G" w:hAnsi="Frutiger Next LT W1G" w:cs="Arial"/>
                <w:b/>
                <w:sz w:val="24"/>
                <w:lang w:val="en-US"/>
              </w:rPr>
            </w:pPr>
          </w:p>
          <w:p w14:paraId="52449578" w14:textId="77777777" w:rsidR="00975DDD" w:rsidRPr="00C64668" w:rsidRDefault="00975DDD" w:rsidP="00546316">
            <w:pPr>
              <w:spacing w:before="0"/>
              <w:jc w:val="center"/>
              <w:rPr>
                <w:rFonts w:ascii="Frutiger Next LT W1G Medium" w:hAnsi="Frutiger Next LT W1G Medium" w:cs="Arial"/>
                <w:b/>
                <w:sz w:val="24"/>
                <w:lang w:val="en-US"/>
              </w:rPr>
            </w:pPr>
          </w:p>
          <w:p w14:paraId="2C27092B" w14:textId="3A013614" w:rsidR="00546316" w:rsidRPr="00C64668" w:rsidRDefault="002F7835" w:rsidP="00546316">
            <w:pPr>
              <w:spacing w:before="0"/>
              <w:jc w:val="center"/>
              <w:rPr>
                <w:rFonts w:ascii="Frutiger Next LT W1G Medium" w:hAnsi="Frutiger Next LT W1G Medium" w:cs="Arial"/>
                <w:bCs/>
                <w:sz w:val="24"/>
                <w:lang w:val="en-US"/>
              </w:rPr>
            </w:pPr>
            <w:r w:rsidRPr="00C64668">
              <w:rPr>
                <w:rFonts w:ascii="Frutiger Next LT W1G Medium" w:hAnsi="Frutiger Next LT W1G Medium" w:cs="Arial"/>
                <w:bCs/>
                <w:sz w:val="24"/>
                <w:lang w:val="en-US"/>
              </w:rPr>
              <w:t>Sto Guide Specification</w:t>
            </w:r>
            <w:r w:rsidR="00D50598" w:rsidRPr="00C64668">
              <w:rPr>
                <w:rFonts w:ascii="Frutiger Next LT W1G Medium" w:hAnsi="Frutiger Next LT W1G Medium" w:cs="Arial"/>
                <w:bCs/>
                <w:sz w:val="24"/>
                <w:lang w:val="en-US"/>
              </w:rPr>
              <w:t xml:space="preserve"> 9000</w:t>
            </w:r>
            <w:r w:rsidR="0040204A" w:rsidRPr="00C64668">
              <w:rPr>
                <w:rFonts w:ascii="Frutiger Next LT W1G Medium" w:hAnsi="Frutiger Next LT W1G Medium" w:cs="Arial"/>
                <w:bCs/>
                <w:sz w:val="24"/>
                <w:lang w:val="en-US"/>
              </w:rPr>
              <w:t>M</w:t>
            </w:r>
          </w:p>
          <w:p w14:paraId="709771A9" w14:textId="1EE7FC01" w:rsidR="00546316" w:rsidRPr="00C64668" w:rsidRDefault="002F7835" w:rsidP="00546316">
            <w:pPr>
              <w:spacing w:before="0"/>
              <w:jc w:val="center"/>
              <w:rPr>
                <w:rFonts w:ascii="Frutiger Next LT W1G Medium" w:hAnsi="Frutiger Next LT W1G Medium" w:cs="Arial"/>
                <w:bCs/>
                <w:sz w:val="24"/>
                <w:lang w:val="en-US"/>
              </w:rPr>
            </w:pPr>
            <w:r w:rsidRPr="00C64668">
              <w:rPr>
                <w:rFonts w:ascii="Frutiger Next LT W1G Medium" w:hAnsi="Frutiger Next LT W1G Medium" w:cs="Arial"/>
                <w:bCs/>
                <w:sz w:val="24"/>
                <w:lang w:val="en-US"/>
              </w:rPr>
              <w:t>Sto</w:t>
            </w:r>
            <w:r w:rsidR="000929DF" w:rsidRPr="00C64668">
              <w:rPr>
                <w:rFonts w:ascii="Frutiger Next LT W1G Medium" w:hAnsi="Frutiger Next LT W1G Medium" w:cs="Arial"/>
                <w:bCs/>
                <w:sz w:val="24"/>
                <w:lang w:val="en-US"/>
              </w:rPr>
              <w:t>Ventec</w:t>
            </w:r>
            <w:r w:rsidR="0040204A" w:rsidRPr="00C64668">
              <w:rPr>
                <w:rFonts w:ascii="Frutiger Next LT W1G Medium" w:hAnsi="Frutiger Next LT W1G Medium" w:cs="Arial"/>
                <w:bCs/>
                <w:sz w:val="24"/>
                <w:vertAlign w:val="superscript"/>
                <w:lang w:val="en-US"/>
              </w:rPr>
              <w:t>®</w:t>
            </w:r>
            <w:r w:rsidR="000929DF" w:rsidRPr="00C64668">
              <w:rPr>
                <w:rFonts w:ascii="Frutiger Next LT W1G Medium" w:hAnsi="Frutiger Next LT W1G Medium" w:cs="Arial"/>
                <w:bCs/>
                <w:sz w:val="24"/>
                <w:lang w:val="en-US"/>
              </w:rPr>
              <w:t xml:space="preserve"> </w:t>
            </w:r>
            <w:r w:rsidR="008C74B2" w:rsidRPr="00C64668">
              <w:rPr>
                <w:rFonts w:ascii="Frutiger Next LT W1G Medium" w:hAnsi="Frutiger Next LT W1G Medium" w:cs="Arial"/>
                <w:bCs/>
                <w:sz w:val="24"/>
                <w:lang w:val="en-US"/>
              </w:rPr>
              <w:t>for Masonry Veneer Fac</w:t>
            </w:r>
            <w:r w:rsidR="00AB47E3" w:rsidRPr="00C64668">
              <w:rPr>
                <w:rFonts w:ascii="Frutiger Next LT W1G Medium" w:hAnsi="Frutiger Next LT W1G Medium" w:cs="Arial"/>
                <w:bCs/>
                <w:sz w:val="24"/>
                <w:lang w:val="en-US"/>
              </w:rPr>
              <w:t>ad</w:t>
            </w:r>
            <w:r w:rsidR="008C74B2" w:rsidRPr="00C64668">
              <w:rPr>
                <w:rFonts w:ascii="Frutiger Next LT W1G Medium" w:hAnsi="Frutiger Next LT W1G Medium" w:cs="Arial"/>
                <w:bCs/>
                <w:sz w:val="24"/>
                <w:lang w:val="en-US"/>
              </w:rPr>
              <w:t>es</w:t>
            </w:r>
            <w:r w:rsidRPr="00C64668">
              <w:rPr>
                <w:rFonts w:ascii="Frutiger Next LT W1G Medium" w:hAnsi="Frutiger Next LT W1G Medium" w:cs="Arial"/>
                <w:bCs/>
                <w:sz w:val="24"/>
                <w:lang w:val="en-US"/>
              </w:rPr>
              <w:t xml:space="preserve"> </w:t>
            </w:r>
          </w:p>
          <w:p w14:paraId="7CF065B0" w14:textId="77777777" w:rsidR="00546316" w:rsidRPr="00C64668" w:rsidRDefault="00546316" w:rsidP="00546316">
            <w:pPr>
              <w:spacing w:before="0"/>
              <w:jc w:val="center"/>
              <w:rPr>
                <w:rFonts w:ascii="Frutiger Next LT W1G Medium" w:hAnsi="Frutiger Next LT W1G Medium" w:cs="Arial"/>
                <w:bCs/>
                <w:sz w:val="24"/>
                <w:lang w:val="en-US"/>
              </w:rPr>
            </w:pPr>
          </w:p>
          <w:p w14:paraId="2D7A1689" w14:textId="11D1D04D" w:rsidR="00FC7A6D" w:rsidRPr="002471EF" w:rsidRDefault="008169DE" w:rsidP="00D87D9F">
            <w:pPr>
              <w:spacing w:before="0"/>
              <w:jc w:val="center"/>
              <w:rPr>
                <w:rFonts w:ascii="Frutiger Next LT W1G" w:hAnsi="Frutiger Next LT W1G"/>
                <w:b/>
                <w:bCs/>
                <w:szCs w:val="20"/>
                <w:lang w:val="en-US"/>
              </w:rPr>
            </w:pPr>
            <w:r w:rsidRPr="00C64668">
              <w:rPr>
                <w:rFonts w:ascii="Frutiger Next LT W1G Medium" w:hAnsi="Frutiger Next LT W1G Medium" w:cs="Arial"/>
                <w:bCs/>
                <w:szCs w:val="20"/>
                <w:lang w:val="en-US"/>
              </w:rPr>
              <w:t>Section 07 4</w:t>
            </w:r>
            <w:r w:rsidR="001F3E09" w:rsidRPr="00C64668">
              <w:rPr>
                <w:rFonts w:ascii="Frutiger Next LT W1G Medium" w:hAnsi="Frutiger Next LT W1G Medium" w:cs="Arial"/>
                <w:bCs/>
                <w:szCs w:val="20"/>
                <w:lang w:val="en-US"/>
              </w:rPr>
              <w:t>4</w:t>
            </w:r>
            <w:r w:rsidR="00546316" w:rsidRPr="00C64668">
              <w:rPr>
                <w:rFonts w:ascii="Frutiger Next LT W1G Medium" w:hAnsi="Frutiger Next LT W1G Medium" w:cs="Arial"/>
                <w:bCs/>
                <w:szCs w:val="20"/>
                <w:lang w:val="en-US"/>
              </w:rPr>
              <w:t xml:space="preserve"> 00</w:t>
            </w:r>
          </w:p>
        </w:tc>
      </w:tr>
      <w:tr w:rsidR="00FC7A6D" w:rsidRPr="002471EF" w14:paraId="54EAABDC" w14:textId="77777777" w:rsidTr="000B6BC2">
        <w:tc>
          <w:tcPr>
            <w:tcW w:w="9964" w:type="dxa"/>
            <w:gridSpan w:val="3"/>
            <w:shd w:val="clear" w:color="auto" w:fill="auto"/>
          </w:tcPr>
          <w:p w14:paraId="4FDDDB01" w14:textId="69549507" w:rsidR="00823973" w:rsidRPr="002471EF" w:rsidRDefault="00546316"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 xml:space="preserve">This </w:t>
            </w:r>
            <w:r w:rsidR="001C5677" w:rsidRPr="002471EF">
              <w:rPr>
                <w:rFonts w:ascii="Frutiger Next LT W1G" w:hAnsi="Frutiger Next LT W1G" w:cs="Arial"/>
                <w:i/>
                <w:color w:val="0000FF"/>
                <w:szCs w:val="20"/>
                <w:lang w:val="en-US"/>
              </w:rPr>
              <w:t xml:space="preserve">guide </w:t>
            </w:r>
            <w:r w:rsidRPr="002471EF">
              <w:rPr>
                <w:rFonts w:ascii="Frutiger Next LT W1G" w:hAnsi="Frutiger Next LT W1G"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2471EF">
              <w:rPr>
                <w:rFonts w:ascii="Frutiger Next LT W1G" w:hAnsi="Frutiger Next LT W1G" w:cs="Arial"/>
                <w:i/>
                <w:color w:val="0000FF"/>
                <w:szCs w:val="20"/>
                <w:lang w:val="en-US"/>
              </w:rPr>
              <w:t>lication of Sto</w:t>
            </w:r>
            <w:r w:rsidR="00863922" w:rsidRPr="002471EF">
              <w:rPr>
                <w:rFonts w:ascii="Frutiger Next LT W1G" w:hAnsi="Frutiger Next LT W1G" w:cs="Arial"/>
                <w:i/>
                <w:color w:val="0000FF"/>
                <w:szCs w:val="20"/>
                <w:lang w:val="en-US"/>
              </w:rPr>
              <w:t xml:space="preserve">Ventec </w:t>
            </w:r>
            <w:r w:rsidR="003C53CB" w:rsidRPr="002471EF">
              <w:rPr>
                <w:rFonts w:ascii="Frutiger Next LT W1G" w:hAnsi="Frutiger Next LT W1G" w:cs="Arial"/>
                <w:i/>
                <w:color w:val="0000FF"/>
                <w:szCs w:val="20"/>
                <w:lang w:val="en-US"/>
              </w:rPr>
              <w:t xml:space="preserve">for </w:t>
            </w:r>
            <w:r w:rsidR="00F11800" w:rsidRPr="002471EF">
              <w:rPr>
                <w:rFonts w:ascii="Frutiger Next LT W1G" w:hAnsi="Frutiger Next LT W1G" w:cs="Arial"/>
                <w:i/>
                <w:color w:val="0000FF"/>
                <w:szCs w:val="20"/>
                <w:lang w:val="en-US"/>
              </w:rPr>
              <w:t xml:space="preserve">Masonry Veneer </w:t>
            </w:r>
            <w:r w:rsidR="003C53CB" w:rsidRPr="002471EF">
              <w:rPr>
                <w:rFonts w:ascii="Frutiger Next LT W1G" w:hAnsi="Frutiger Next LT W1G" w:cs="Arial"/>
                <w:i/>
                <w:color w:val="0000FF"/>
                <w:szCs w:val="20"/>
                <w:lang w:val="en-US"/>
              </w:rPr>
              <w:t>Facades</w:t>
            </w:r>
            <w:r w:rsidR="00F11800" w:rsidRPr="002471EF">
              <w:rPr>
                <w:rFonts w:ascii="Frutiger Next LT W1G" w:hAnsi="Frutiger Next LT W1G" w:cs="Arial"/>
                <w:i/>
                <w:color w:val="0000FF"/>
                <w:szCs w:val="20"/>
                <w:lang w:val="en-US"/>
              </w:rPr>
              <w:t xml:space="preserve"> t</w:t>
            </w:r>
            <w:r w:rsidRPr="002471EF">
              <w:rPr>
                <w:rFonts w:ascii="Frutiger Next LT W1G" w:hAnsi="Frutiger Next LT W1G" w:cs="Arial"/>
                <w:i/>
                <w:color w:val="0000FF"/>
                <w:szCs w:val="20"/>
                <w:lang w:val="en-US"/>
              </w:rPr>
              <w:t>o vertical above grade e</w:t>
            </w:r>
            <w:r w:rsidR="002F7835" w:rsidRPr="002471EF">
              <w:rPr>
                <w:rFonts w:ascii="Frutiger Next LT W1G" w:hAnsi="Frutiger Next LT W1G" w:cs="Arial"/>
                <w:i/>
                <w:color w:val="0000FF"/>
                <w:szCs w:val="20"/>
                <w:lang w:val="en-US"/>
              </w:rPr>
              <w:t>xterior wall construction. Sto</w:t>
            </w:r>
            <w:r w:rsidR="00D50598" w:rsidRPr="002471EF">
              <w:rPr>
                <w:rFonts w:ascii="Frutiger Next LT W1G" w:hAnsi="Frutiger Next LT W1G" w:cs="Arial"/>
                <w:i/>
                <w:color w:val="0000FF"/>
                <w:szCs w:val="20"/>
                <w:lang w:val="en-US"/>
              </w:rPr>
              <w:t xml:space="preserve">Ventec </w:t>
            </w:r>
            <w:r w:rsidR="00FE6CF9" w:rsidRPr="002471EF">
              <w:rPr>
                <w:rFonts w:ascii="Frutiger Next LT W1G" w:hAnsi="Frutiger Next LT W1G" w:cs="Arial"/>
                <w:i/>
                <w:color w:val="0000FF"/>
                <w:szCs w:val="20"/>
                <w:lang w:val="en-US"/>
              </w:rPr>
              <w:t>for Masonry Veneer Facades</w:t>
            </w:r>
            <w:r w:rsidR="00863922" w:rsidRPr="002471EF">
              <w:rPr>
                <w:rFonts w:ascii="Frutiger Next LT W1G" w:hAnsi="Frutiger Next LT W1G" w:cs="Arial"/>
                <w:i/>
                <w:color w:val="0000FF"/>
                <w:szCs w:val="20"/>
                <w:lang w:val="en-US"/>
              </w:rPr>
              <w:t xml:space="preserve"> is a </w:t>
            </w:r>
            <w:r w:rsidR="001F3E09" w:rsidRPr="002471EF">
              <w:rPr>
                <w:rFonts w:ascii="Frutiger Next LT W1G" w:hAnsi="Frutiger Next LT W1G" w:cs="Arial"/>
                <w:i/>
                <w:color w:val="0000FF"/>
                <w:szCs w:val="20"/>
                <w:lang w:val="en-US"/>
              </w:rPr>
              <w:t xml:space="preserve">drained, </w:t>
            </w:r>
            <w:r w:rsidR="00863922" w:rsidRPr="002471EF">
              <w:rPr>
                <w:rFonts w:ascii="Frutiger Next LT W1G" w:hAnsi="Frutiger Next LT W1G" w:cs="Arial"/>
                <w:i/>
                <w:color w:val="0000FF"/>
                <w:szCs w:val="20"/>
                <w:lang w:val="en-US"/>
              </w:rPr>
              <w:t>back-ventilated rainscreen</w:t>
            </w:r>
            <w:r w:rsidR="002F7835" w:rsidRPr="002471EF">
              <w:rPr>
                <w:rFonts w:ascii="Frutiger Next LT W1G" w:hAnsi="Frutiger Next LT W1G" w:cs="Arial"/>
                <w:i/>
                <w:color w:val="0000FF"/>
                <w:szCs w:val="20"/>
                <w:lang w:val="en-US"/>
              </w:rPr>
              <w:t xml:space="preserve"> </w:t>
            </w:r>
            <w:r w:rsidR="00863922" w:rsidRPr="002471EF">
              <w:rPr>
                <w:rFonts w:ascii="Frutiger Next LT W1G" w:hAnsi="Frutiger Next LT W1G" w:cs="Arial"/>
                <w:i/>
                <w:color w:val="0000FF"/>
                <w:szCs w:val="20"/>
                <w:lang w:val="en-US"/>
              </w:rPr>
              <w:t xml:space="preserve">wall </w:t>
            </w:r>
            <w:r w:rsidR="0075384D" w:rsidRPr="002471EF">
              <w:rPr>
                <w:rFonts w:ascii="Frutiger Next LT W1G" w:hAnsi="Frutiger Next LT W1G" w:cs="Arial"/>
                <w:i/>
                <w:color w:val="0000FF"/>
                <w:szCs w:val="20"/>
                <w:lang w:val="en-US"/>
              </w:rPr>
              <w:t>system</w:t>
            </w:r>
            <w:r w:rsidR="001F3E09" w:rsidRPr="002471EF">
              <w:rPr>
                <w:rFonts w:ascii="Frutiger Next LT W1G" w:hAnsi="Frutiger Next LT W1G" w:cs="Arial"/>
                <w:i/>
                <w:color w:val="0000FF"/>
                <w:szCs w:val="20"/>
                <w:lang w:val="en-US"/>
              </w:rPr>
              <w:t xml:space="preserve"> </w:t>
            </w:r>
            <w:r w:rsidR="0075384D" w:rsidRPr="002471EF">
              <w:rPr>
                <w:rFonts w:ascii="Frutiger Next LT W1G" w:hAnsi="Frutiger Next LT W1G" w:cs="Arial"/>
                <w:i/>
                <w:color w:val="0000FF"/>
                <w:szCs w:val="20"/>
                <w:lang w:val="en-US"/>
              </w:rPr>
              <w:t xml:space="preserve">that incorporates a continuous air and </w:t>
            </w:r>
            <w:r w:rsidR="00B76242" w:rsidRPr="002471EF">
              <w:rPr>
                <w:rFonts w:ascii="Frutiger Next LT W1G" w:hAnsi="Frutiger Next LT W1G" w:cs="Arial"/>
                <w:i/>
                <w:color w:val="0000FF"/>
                <w:szCs w:val="20"/>
                <w:lang w:val="en-US"/>
              </w:rPr>
              <w:t>water-resistive</w:t>
            </w:r>
            <w:r w:rsidR="0075384D" w:rsidRPr="002471EF">
              <w:rPr>
                <w:rFonts w:ascii="Frutiger Next LT W1G" w:hAnsi="Frutiger Next LT W1G" w:cs="Arial"/>
                <w:i/>
                <w:color w:val="0000FF"/>
                <w:szCs w:val="20"/>
                <w:lang w:val="en-US"/>
              </w:rPr>
              <w:t xml:space="preserve"> barrier, </w:t>
            </w:r>
            <w:r w:rsidR="002F7835" w:rsidRPr="002471EF">
              <w:rPr>
                <w:rFonts w:ascii="Frutiger Next LT W1G" w:hAnsi="Frutiger Next LT W1G" w:cs="Arial"/>
                <w:i/>
                <w:color w:val="0000FF"/>
                <w:szCs w:val="20"/>
                <w:lang w:val="en-US"/>
              </w:rPr>
              <w:t xml:space="preserve">continuous </w:t>
            </w:r>
            <w:r w:rsidR="001F3E09" w:rsidRPr="002471EF">
              <w:rPr>
                <w:rFonts w:ascii="Frutiger Next LT W1G" w:hAnsi="Frutiger Next LT W1G" w:cs="Arial"/>
                <w:i/>
                <w:color w:val="0000FF"/>
                <w:szCs w:val="20"/>
                <w:lang w:val="en-US"/>
              </w:rPr>
              <w:t xml:space="preserve">noncombustible </w:t>
            </w:r>
            <w:r w:rsidR="00CA3D3C" w:rsidRPr="002471EF">
              <w:rPr>
                <w:rFonts w:ascii="Frutiger Next LT W1G" w:hAnsi="Frutiger Next LT W1G" w:cs="Arial"/>
                <w:i/>
                <w:color w:val="0000FF"/>
                <w:szCs w:val="20"/>
                <w:lang w:val="en-US"/>
              </w:rPr>
              <w:t xml:space="preserve">mineral wool </w:t>
            </w:r>
            <w:r w:rsidR="002F7835" w:rsidRPr="002471EF">
              <w:rPr>
                <w:rFonts w:ascii="Frutiger Next LT W1G" w:hAnsi="Frutiger Next LT W1G" w:cs="Arial"/>
                <w:i/>
                <w:color w:val="0000FF"/>
                <w:szCs w:val="20"/>
                <w:lang w:val="en-US"/>
              </w:rPr>
              <w:t>insulation</w:t>
            </w:r>
            <w:r w:rsidR="008D7D90" w:rsidRPr="002471EF">
              <w:rPr>
                <w:rFonts w:ascii="Frutiger Next LT W1G" w:hAnsi="Frutiger Next LT W1G" w:cs="Arial"/>
                <w:i/>
                <w:color w:val="0000FF"/>
                <w:szCs w:val="20"/>
                <w:lang w:val="en-US"/>
              </w:rPr>
              <w:t>,</w:t>
            </w:r>
            <w:r w:rsidR="00656D67"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sub-</w:t>
            </w:r>
            <w:r w:rsidR="001F3E09" w:rsidRPr="002471EF">
              <w:rPr>
                <w:rFonts w:ascii="Frutiger Next LT W1G" w:hAnsi="Frutiger Next LT W1G" w:cs="Arial"/>
                <w:i/>
                <w:color w:val="0000FF"/>
                <w:szCs w:val="20"/>
                <w:lang w:val="en-US"/>
              </w:rPr>
              <w:t>construction</w:t>
            </w:r>
            <w:r w:rsidR="00656D67" w:rsidRPr="002471EF">
              <w:rPr>
                <w:rFonts w:ascii="Frutiger Next LT W1G" w:hAnsi="Frutiger Next LT W1G" w:cs="Arial"/>
                <w:i/>
                <w:color w:val="0000FF"/>
                <w:szCs w:val="20"/>
                <w:lang w:val="en-US"/>
              </w:rPr>
              <w:t xml:space="preserve">, reinforcing mesh, base coat, and adhesive for </w:t>
            </w:r>
            <w:r w:rsidR="00757B66" w:rsidRPr="002471EF">
              <w:rPr>
                <w:rFonts w:ascii="Frutiger Next LT W1G" w:hAnsi="Frutiger Next LT W1G" w:cs="Arial"/>
                <w:i/>
                <w:color w:val="0000FF"/>
                <w:szCs w:val="20"/>
                <w:lang w:val="en-US"/>
              </w:rPr>
              <w:t xml:space="preserve">the </w:t>
            </w:r>
            <w:r w:rsidR="00FE6CF9" w:rsidRPr="002471EF">
              <w:rPr>
                <w:rFonts w:ascii="Frutiger Next LT W1G" w:hAnsi="Frutiger Next LT W1G" w:cs="Arial"/>
                <w:i/>
                <w:color w:val="0000FF"/>
                <w:szCs w:val="20"/>
                <w:lang w:val="en-US"/>
              </w:rPr>
              <w:t>m</w:t>
            </w:r>
            <w:r w:rsidR="00656D67" w:rsidRPr="002471EF">
              <w:rPr>
                <w:rFonts w:ascii="Frutiger Next LT W1G" w:hAnsi="Frutiger Next LT W1G" w:cs="Arial"/>
                <w:i/>
                <w:color w:val="0000FF"/>
                <w:szCs w:val="20"/>
                <w:lang w:val="en-US"/>
              </w:rPr>
              <w:t xml:space="preserve">asonry </w:t>
            </w:r>
            <w:r w:rsidR="00FE6CF9" w:rsidRPr="002471EF">
              <w:rPr>
                <w:rFonts w:ascii="Frutiger Next LT W1G" w:hAnsi="Frutiger Next LT W1G" w:cs="Arial"/>
                <w:i/>
                <w:color w:val="0000FF"/>
                <w:szCs w:val="20"/>
                <w:lang w:val="en-US"/>
              </w:rPr>
              <w:t>v</w:t>
            </w:r>
            <w:r w:rsidR="00656D67" w:rsidRPr="002471EF">
              <w:rPr>
                <w:rFonts w:ascii="Frutiger Next LT W1G" w:hAnsi="Frutiger Next LT W1G" w:cs="Arial"/>
                <w:i/>
                <w:color w:val="0000FF"/>
                <w:szCs w:val="20"/>
                <w:lang w:val="en-US"/>
              </w:rPr>
              <w:t>eneer</w:t>
            </w:r>
            <w:r w:rsidR="005B4A26"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 xml:space="preserve">applied to </w:t>
            </w:r>
            <w:r w:rsidR="00863922" w:rsidRPr="002471EF">
              <w:rPr>
                <w:rFonts w:ascii="Frutiger Next LT W1G" w:hAnsi="Frutiger Next LT W1G" w:cs="Arial"/>
                <w:i/>
                <w:color w:val="0000FF"/>
                <w:szCs w:val="20"/>
                <w:lang w:val="en-US"/>
              </w:rPr>
              <w:t xml:space="preserve">a carrier board that is manufactured from recycled glass.  </w:t>
            </w:r>
          </w:p>
          <w:p w14:paraId="435CA9CB" w14:textId="0D279427" w:rsidR="00FC7A6D" w:rsidRPr="002471EF" w:rsidRDefault="00823973"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Notes in italics, such as this one, are explanatory and intended to guide the design/construction professional and user in the proper selection and use of materials. This specification should be modified where necessary to accommodate individual project conditions.</w:t>
            </w:r>
            <w:r w:rsidR="001C5677" w:rsidRPr="002471EF">
              <w:rPr>
                <w:rFonts w:ascii="Frutiger Next LT W1G" w:hAnsi="Frutiger Next LT W1G" w:cs="Arial"/>
                <w:i/>
                <w:color w:val="0000FF"/>
                <w:szCs w:val="20"/>
                <w:lang w:val="en-US"/>
              </w:rPr>
              <w:t xml:space="preserve">  </w:t>
            </w:r>
          </w:p>
        </w:tc>
      </w:tr>
      <w:tr w:rsidR="001F3E09" w:rsidRPr="002471EF" w14:paraId="3E367C49" w14:textId="77777777" w:rsidTr="000B6BC2">
        <w:tc>
          <w:tcPr>
            <w:tcW w:w="9964" w:type="dxa"/>
            <w:gridSpan w:val="3"/>
            <w:shd w:val="clear" w:color="auto" w:fill="auto"/>
          </w:tcPr>
          <w:p w14:paraId="24467656" w14:textId="77777777" w:rsidR="001F3E09" w:rsidRPr="002471EF" w:rsidRDefault="001F3E09" w:rsidP="00546316">
            <w:pPr>
              <w:ind w:right="72"/>
              <w:rPr>
                <w:rFonts w:ascii="Frutiger Next LT W1G" w:hAnsi="Frutiger Next LT W1G" w:cs="Arial"/>
                <w:i/>
                <w:color w:val="0000FF"/>
                <w:szCs w:val="20"/>
                <w:lang w:val="en-US"/>
              </w:rPr>
            </w:pPr>
          </w:p>
        </w:tc>
      </w:tr>
    </w:tbl>
    <w:p w14:paraId="394225A4" w14:textId="6C235508" w:rsidR="00175DE0" w:rsidRPr="002471EF" w:rsidRDefault="003403F2" w:rsidP="003403F2">
      <w:pPr>
        <w:pStyle w:val="TOCTitle"/>
        <w:tabs>
          <w:tab w:val="left" w:pos="3410"/>
        </w:tabs>
        <w:jc w:val="left"/>
        <w:rPr>
          <w:rFonts w:ascii="Frutiger Next LT W1G" w:hAnsi="Frutiger Next LT W1G"/>
          <w:szCs w:val="24"/>
          <w:lang w:val="en-US"/>
        </w:rPr>
      </w:pPr>
      <w:r w:rsidRPr="002471EF">
        <w:rPr>
          <w:rFonts w:ascii="Frutiger Next LT W1G" w:hAnsi="Frutiger Next LT W1G"/>
          <w:szCs w:val="24"/>
          <w:lang w:val="en-US"/>
        </w:rPr>
        <w:tab/>
      </w:r>
    </w:p>
    <w:p w14:paraId="64309840" w14:textId="39AAE516" w:rsidR="003403F2" w:rsidRPr="002471EF" w:rsidRDefault="003403F2" w:rsidP="003403F2">
      <w:pPr>
        <w:pStyle w:val="TOC1"/>
        <w:tabs>
          <w:tab w:val="clear" w:pos="826"/>
          <w:tab w:val="left" w:pos="3410"/>
        </w:tabs>
        <w:rPr>
          <w:rFonts w:ascii="Frutiger Next LT W1G" w:hAnsi="Frutiger Next LT W1G"/>
        </w:rPr>
        <w:sectPr w:rsidR="003403F2" w:rsidRPr="002471EF" w:rsidSect="00780360">
          <w:headerReference w:type="default" r:id="rId12"/>
          <w:footerReference w:type="default" r:id="rId13"/>
          <w:pgSz w:w="12240" w:h="15840" w:code="1"/>
          <w:pgMar w:top="1411" w:right="1138" w:bottom="1339" w:left="1138" w:header="562" w:footer="348" w:gutter="0"/>
          <w:cols w:space="720"/>
          <w:titlePg/>
          <w:docGrid w:linePitch="360"/>
        </w:sectPr>
      </w:pPr>
      <w:r w:rsidRPr="002471EF">
        <w:rPr>
          <w:rFonts w:ascii="Frutiger Next LT W1G" w:hAnsi="Frutiger Next LT W1G"/>
        </w:rPr>
        <w:tab/>
      </w:r>
    </w:p>
    <w:p w14:paraId="374DC5C0" w14:textId="68662D61" w:rsidR="00CD645A" w:rsidRPr="00C64668" w:rsidRDefault="00CD645A" w:rsidP="00F13439">
      <w:pPr>
        <w:spacing w:before="0"/>
        <w:rPr>
          <w:rFonts w:ascii="Frutiger Next LT W1G Medium" w:hAnsi="Frutiger Next LT W1G Medium"/>
          <w:bCs/>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65246787"/>
      <w:bookmarkStart w:id="17" w:name="_Toc521728856"/>
      <w:bookmarkStart w:id="18" w:name="_Toc23581367"/>
      <w:bookmarkStart w:id="19" w:name="_Toc24183348"/>
      <w:bookmarkStart w:id="20" w:name="_Toc24183403"/>
      <w:bookmarkStart w:id="21" w:name="_Toc24968710"/>
      <w:bookmarkStart w:id="22" w:name="_Toc25027445"/>
      <w:bookmarkStart w:id="23" w:name="_Toc25036484"/>
      <w:bookmarkStart w:id="24" w:name="_Toc25036557"/>
      <w:bookmarkStart w:id="25" w:name="_Toc25036918"/>
      <w:bookmarkStart w:id="26" w:name="_Toc27800222"/>
      <w:bookmarkStart w:id="27" w:name="_Toc30382596"/>
      <w:bookmarkStart w:id="28" w:name="_Toc59524344"/>
      <w:bookmarkStart w:id="29" w:name="_Toc96993617"/>
      <w:bookmarkStart w:id="30" w:name="_Toc103487871"/>
      <w:bookmarkStart w:id="31"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64668">
        <w:rPr>
          <w:rStyle w:val="Heading1Char1"/>
          <w:rFonts w:ascii="Frutiger Next LT W1G Medium" w:hAnsi="Frutiger Next LT W1G Medium"/>
          <w:b w:val="0"/>
          <w:bCs w:val="0"/>
        </w:rPr>
        <w:lastRenderedPageBreak/>
        <w:t>PART 1</w:t>
      </w:r>
      <w:bookmarkEnd w:id="16"/>
      <w:r w:rsidRPr="00C64668">
        <w:rPr>
          <w:rFonts w:ascii="Frutiger Next LT W1G Medium" w:hAnsi="Frutiger Next LT W1G Medium" w:cs="Arial"/>
          <w:bCs/>
          <w:sz w:val="24"/>
          <w:lang w:val="en-US"/>
        </w:rPr>
        <w:tab/>
      </w:r>
      <w:r w:rsidRPr="00C64668">
        <w:rPr>
          <w:rStyle w:val="Heading1Char1"/>
          <w:rFonts w:ascii="Frutiger Next LT W1G Medium" w:hAnsi="Frutiger Next LT W1G Medium"/>
          <w:b w:val="0"/>
          <w:bCs w:val="0"/>
        </w:rPr>
        <w:t>GENERAL</w:t>
      </w:r>
    </w:p>
    <w:p w14:paraId="3DA82786" w14:textId="17254C93"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C64668">
        <w:rPr>
          <w:rFonts w:ascii="Frutiger Next LT W1G Medium" w:hAnsi="Frutiger Next LT W1G Medium" w:cs="Arial"/>
          <w:iCs/>
          <w:sz w:val="22"/>
          <w:szCs w:val="28"/>
          <w:lang w:val="en-US"/>
        </w:rPr>
        <w:t>SUMMARY</w:t>
      </w:r>
    </w:p>
    <w:p w14:paraId="7701122C" w14:textId="5428590F"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Provid</w:t>
      </w:r>
      <w:r w:rsidR="00863922" w:rsidRPr="002471EF">
        <w:rPr>
          <w:rFonts w:ascii="Frutiger Next LT W1G" w:hAnsi="Frutiger Next LT W1G" w:cs="Arial"/>
          <w:szCs w:val="20"/>
          <w:lang w:val="en-US"/>
        </w:rPr>
        <w:t xml:space="preserve">e air and </w:t>
      </w:r>
      <w:r w:rsidR="00B76242" w:rsidRPr="002471EF">
        <w:rPr>
          <w:rFonts w:ascii="Frutiger Next LT W1G" w:hAnsi="Frutiger Next LT W1G" w:cs="Arial"/>
          <w:szCs w:val="20"/>
          <w:lang w:val="en-US"/>
        </w:rPr>
        <w:t>water-resistive</w:t>
      </w:r>
      <w:r w:rsidR="00863922" w:rsidRPr="002471EF">
        <w:rPr>
          <w:rFonts w:ascii="Frutiger Next LT W1G" w:hAnsi="Frutiger Next LT W1G" w:cs="Arial"/>
          <w:szCs w:val="20"/>
          <w:lang w:val="en-US"/>
        </w:rPr>
        <w:t xml:space="preserve"> barrier, </w:t>
      </w:r>
      <w:r w:rsidRPr="002471EF">
        <w:rPr>
          <w:rFonts w:ascii="Frutiger Next LT W1G" w:hAnsi="Frutiger Next LT W1G" w:cs="Arial"/>
          <w:szCs w:val="20"/>
          <w:lang w:val="en-US"/>
        </w:rPr>
        <w:t>continuo</w:t>
      </w:r>
      <w:r w:rsidR="00863922" w:rsidRPr="002471EF">
        <w:rPr>
          <w:rFonts w:ascii="Frutiger Next LT W1G" w:hAnsi="Frutiger Next LT W1G" w:cs="Arial"/>
          <w:szCs w:val="20"/>
          <w:lang w:val="en-US"/>
        </w:rPr>
        <w:t xml:space="preserve">us </w:t>
      </w:r>
      <w:r w:rsidR="001F3E09" w:rsidRPr="002471EF">
        <w:rPr>
          <w:rFonts w:ascii="Frutiger Next LT W1G" w:hAnsi="Frutiger Next LT W1G" w:cs="Arial"/>
          <w:szCs w:val="20"/>
          <w:lang w:val="en-US"/>
        </w:rPr>
        <w:t xml:space="preserve">noncombustible </w:t>
      </w:r>
      <w:r w:rsidR="00863922" w:rsidRPr="002471EF">
        <w:rPr>
          <w:rFonts w:ascii="Frutiger Next LT W1G" w:hAnsi="Frutiger Next LT W1G" w:cs="Arial"/>
          <w:szCs w:val="20"/>
          <w:lang w:val="en-US"/>
        </w:rPr>
        <w:t>mineral wool insulation, sub</w:t>
      </w:r>
      <w:r w:rsidR="00014280" w:rsidRPr="002471EF">
        <w:rPr>
          <w:rFonts w:ascii="Frutiger Next LT W1G" w:hAnsi="Frutiger Next LT W1G" w:cs="Arial"/>
          <w:szCs w:val="20"/>
          <w:lang w:val="en-US"/>
        </w:rPr>
        <w:t>-</w:t>
      </w:r>
      <w:r w:rsidR="001F3E09" w:rsidRPr="002471EF">
        <w:rPr>
          <w:rFonts w:ascii="Frutiger Next LT W1G" w:hAnsi="Frutiger Next LT W1G" w:cs="Arial"/>
          <w:szCs w:val="20"/>
          <w:lang w:val="en-US"/>
        </w:rPr>
        <w:t>construction</w:t>
      </w:r>
      <w:r w:rsidR="00D50598" w:rsidRPr="002471EF">
        <w:rPr>
          <w:rFonts w:ascii="Frutiger Next LT W1G" w:hAnsi="Frutiger Next LT W1G" w:cs="Arial"/>
          <w:szCs w:val="20"/>
          <w:lang w:val="en-US"/>
        </w:rPr>
        <w:t xml:space="preserve">, </w:t>
      </w:r>
      <w:r w:rsidR="00863922" w:rsidRPr="002471EF">
        <w:rPr>
          <w:rFonts w:ascii="Frutiger Next LT W1G" w:hAnsi="Frutiger Next LT W1G" w:cs="Arial"/>
          <w:szCs w:val="20"/>
          <w:lang w:val="en-US"/>
        </w:rPr>
        <w:t>recycled glass carrier board</w:t>
      </w:r>
      <w:r w:rsidR="00D50598" w:rsidRPr="002471EF">
        <w:rPr>
          <w:rFonts w:ascii="Frutiger Next LT W1G" w:hAnsi="Frutiger Next LT W1G" w:cs="Arial"/>
          <w:szCs w:val="20"/>
          <w:lang w:val="en-US"/>
        </w:rPr>
        <w:t xml:space="preserve">, </w:t>
      </w:r>
      <w:r w:rsidR="008C02C8" w:rsidRPr="002471EF">
        <w:rPr>
          <w:rFonts w:ascii="Frutiger Next LT W1G" w:hAnsi="Frutiger Next LT W1G" w:cs="Arial"/>
          <w:szCs w:val="20"/>
          <w:lang w:val="en-US"/>
        </w:rPr>
        <w:t xml:space="preserve">primer, </w:t>
      </w:r>
      <w:r w:rsidR="0035718F" w:rsidRPr="002471EF">
        <w:rPr>
          <w:rFonts w:ascii="Frutiger Next LT W1G" w:hAnsi="Frutiger Next LT W1G" w:cs="Arial"/>
          <w:szCs w:val="20"/>
          <w:lang w:val="en-US"/>
        </w:rPr>
        <w:t>base coat, reinforcing mesh, and masonry veneer adhesive</w:t>
      </w:r>
      <w:r w:rsidR="00E12035" w:rsidRPr="002471EF">
        <w:rPr>
          <w:rFonts w:ascii="Frutiger Next LT W1G" w:hAnsi="Frutiger Next LT W1G" w:cs="Arial"/>
          <w:szCs w:val="20"/>
          <w:lang w:val="en-US"/>
        </w:rPr>
        <w:t xml:space="preserve"> for vertical above grade exterior walls. </w:t>
      </w:r>
    </w:p>
    <w:p w14:paraId="7F2321A9"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 xml:space="preserve">Related Sections </w:t>
      </w:r>
      <w:r w:rsidRPr="002471EF">
        <w:rPr>
          <w:rFonts w:ascii="Frutiger Next LT W1G" w:hAnsi="Frutiger Next LT W1G" w:cs="Arial"/>
          <w:i/>
          <w:color w:val="0000FF"/>
          <w:szCs w:val="20"/>
          <w:lang w:val="en-US"/>
        </w:rPr>
        <w:t>(add/delete, depending on specific project requirements)</w:t>
      </w:r>
    </w:p>
    <w:p w14:paraId="632D6716" w14:textId="4BE81BEA" w:rsidR="006F28C5" w:rsidRPr="002471EF" w:rsidRDefault="006F28C5"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w:t>
      </w:r>
      <w:r w:rsidR="0080450D" w:rsidRPr="002471EF">
        <w:rPr>
          <w:rFonts w:ascii="Frutiger Next LT W1G" w:hAnsi="Frutiger Next LT W1G" w:cs="Arial"/>
          <w:szCs w:val="20"/>
          <w:lang w:val="en-US"/>
        </w:rPr>
        <w:t xml:space="preserve">03 30 00:  </w:t>
      </w:r>
      <w:r w:rsidR="0080450D" w:rsidRPr="002471EF">
        <w:rPr>
          <w:rFonts w:ascii="Frutiger Next LT W1G" w:hAnsi="Frutiger Next LT W1G" w:cs="Arial"/>
          <w:szCs w:val="20"/>
          <w:lang w:val="en-US"/>
        </w:rPr>
        <w:tab/>
        <w:t>Cast-in-Place Concrete</w:t>
      </w:r>
    </w:p>
    <w:p w14:paraId="6EC57F71" w14:textId="06831F37" w:rsidR="0080450D" w:rsidRPr="002471EF" w:rsidRDefault="0080450D"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22 00:  </w:t>
      </w:r>
      <w:r w:rsidRPr="002471EF">
        <w:rPr>
          <w:rFonts w:ascii="Frutiger Next LT W1G" w:hAnsi="Frutiger Next LT W1G" w:cs="Arial"/>
          <w:szCs w:val="20"/>
          <w:lang w:val="en-US"/>
        </w:rPr>
        <w:tab/>
        <w:t>Concrete Unit Masonry</w:t>
      </w:r>
    </w:p>
    <w:p w14:paraId="5CC05CAE" w14:textId="73C5A11E" w:rsidR="00A55BFF" w:rsidRPr="002471EF" w:rsidRDefault="00A55BFF"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71 00: </w:t>
      </w:r>
      <w:r w:rsidRPr="002471EF">
        <w:rPr>
          <w:rFonts w:ascii="Frutiger Next LT W1G" w:hAnsi="Frutiger Next LT W1G" w:cs="Arial"/>
          <w:szCs w:val="20"/>
          <w:lang w:val="en-US"/>
        </w:rPr>
        <w:tab/>
        <w:t>Manufactured Brick Masonry</w:t>
      </w:r>
    </w:p>
    <w:p w14:paraId="01CF3E05" w14:textId="108F43EC" w:rsidR="008169DE"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05 40 00:</w:t>
      </w:r>
      <w:r w:rsidRPr="002471EF">
        <w:rPr>
          <w:rFonts w:ascii="Frutiger Next LT W1G" w:hAnsi="Frutiger Next LT W1G" w:cs="Arial"/>
          <w:szCs w:val="20"/>
          <w:lang w:val="en-US"/>
        </w:rPr>
        <w:tab/>
        <w:t>Cold-Formed Metal Framing</w:t>
      </w:r>
    </w:p>
    <w:p w14:paraId="068AEF68" w14:textId="77777777" w:rsidR="008169DE"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06 16 00:</w:t>
      </w:r>
      <w:r w:rsidRPr="002471EF">
        <w:rPr>
          <w:rFonts w:ascii="Frutiger Next LT W1G" w:hAnsi="Frutiger Next LT W1G" w:cs="Arial"/>
          <w:szCs w:val="20"/>
          <w:lang w:val="en-US"/>
        </w:rPr>
        <w:tab/>
        <w:t>Sheathing</w:t>
      </w:r>
    </w:p>
    <w:p w14:paraId="1B0F14FE" w14:textId="77777777" w:rsidR="00CD645A"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21 00:</w:t>
      </w:r>
      <w:r w:rsidRPr="002471EF">
        <w:rPr>
          <w:rFonts w:ascii="Frutiger Next LT W1G" w:hAnsi="Frutiger Next LT W1G" w:cs="Arial"/>
          <w:szCs w:val="20"/>
          <w:lang w:val="en-US"/>
        </w:rPr>
        <w:tab/>
        <w:t>Thermal Insulation</w:t>
      </w:r>
      <w:r w:rsidR="00CD645A" w:rsidRPr="002471EF">
        <w:rPr>
          <w:rFonts w:ascii="Frutiger Next LT W1G" w:hAnsi="Frutiger Next LT W1G" w:cs="Arial"/>
          <w:szCs w:val="20"/>
          <w:lang w:val="en-US"/>
        </w:rPr>
        <w:tab/>
      </w:r>
    </w:p>
    <w:p w14:paraId="2CA52530"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26 00:</w:t>
      </w:r>
      <w:r w:rsidRPr="002471EF">
        <w:rPr>
          <w:rFonts w:ascii="Frutiger Next LT W1G" w:hAnsi="Frutiger Next LT W1G" w:cs="Arial"/>
          <w:szCs w:val="20"/>
          <w:lang w:val="en-US"/>
        </w:rPr>
        <w:tab/>
        <w:t>Vapor Retarders</w:t>
      </w:r>
    </w:p>
    <w:p w14:paraId="5690739F"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27 00:</w:t>
      </w:r>
      <w:r w:rsidRPr="002471EF">
        <w:rPr>
          <w:rFonts w:ascii="Frutiger Next LT W1G" w:hAnsi="Frutiger Next LT W1G" w:cs="Arial"/>
          <w:szCs w:val="20"/>
          <w:lang w:val="en-US"/>
        </w:rPr>
        <w:tab/>
        <w:t>Air Barriers</w:t>
      </w:r>
    </w:p>
    <w:p w14:paraId="7EB08066" w14:textId="319795DA"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Membrane Roofing</w:t>
      </w:r>
    </w:p>
    <w:p w14:paraId="543AC549" w14:textId="1F5C9601"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62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Sheet Metal Flashing and Trim</w:t>
      </w:r>
    </w:p>
    <w:p w14:paraId="6DAF61A6" w14:textId="3DF3549E" w:rsidR="00564684" w:rsidRPr="002471EF" w:rsidRDefault="00564684"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80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Fire and Smoke Protection</w:t>
      </w:r>
    </w:p>
    <w:p w14:paraId="7C421F3A" w14:textId="3B020A5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90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Joint Protection</w:t>
      </w:r>
    </w:p>
    <w:p w14:paraId="0FB4F314" w14:textId="5853766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10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Doors and Frames</w:t>
      </w:r>
    </w:p>
    <w:p w14:paraId="2BDDF53F" w14:textId="054C181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40 00:</w:t>
      </w:r>
      <w:r w:rsidRPr="002471EF">
        <w:rPr>
          <w:rFonts w:ascii="Frutiger Next LT W1G" w:hAnsi="Frutiger Next LT W1G" w:cs="Arial"/>
          <w:szCs w:val="20"/>
          <w:lang w:val="en-US"/>
        </w:rPr>
        <w:tab/>
        <w:t>Entrances, Storefronts, and Curtain Walls</w:t>
      </w:r>
    </w:p>
    <w:p w14:paraId="7D164774" w14:textId="14F17215"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08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Windows</w:t>
      </w:r>
    </w:p>
    <w:p w14:paraId="5AC0179D"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SUBMITTALS</w:t>
      </w:r>
    </w:p>
    <w:p w14:paraId="1656C039" w14:textId="4D9FB5FA"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specifications, details, installation instructions and product data</w:t>
      </w:r>
    </w:p>
    <w:p w14:paraId="0315060D" w14:textId="449CBB5C" w:rsidR="008D30D0" w:rsidRPr="002471EF" w:rsidRDefault="008D30D0"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code compliance certification</w:t>
      </w:r>
    </w:p>
    <w:p w14:paraId="19190A8C"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standard warranty</w:t>
      </w:r>
    </w:p>
    <w:p w14:paraId="70B66D68"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Applicator's industry training credentials</w:t>
      </w:r>
    </w:p>
    <w:p w14:paraId="219012BD" w14:textId="4B7685B8"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Samples for approval as directed by architect or owner</w:t>
      </w:r>
    </w:p>
    <w:p w14:paraId="1CF4C3D4" w14:textId="77F07EEA" w:rsidR="001F3E09" w:rsidRPr="002471EF" w:rsidRDefault="001F3E09"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project-specific engineering calculations</w:t>
      </w:r>
    </w:p>
    <w:p w14:paraId="2F2B9C20" w14:textId="6C885106"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w:t>
      </w:r>
      <w:r w:rsidRPr="002471EF">
        <w:rPr>
          <w:rFonts w:ascii="Frutiger Next LT W1G" w:hAnsi="Frutiger Next LT W1G" w:cs="Arial"/>
          <w:szCs w:val="20"/>
          <w:lang w:val="en-US"/>
        </w:rPr>
        <w:noBreakHyphen/>
      </w:r>
      <w:r w:rsidR="00564684" w:rsidRPr="002471EF">
        <w:rPr>
          <w:rFonts w:ascii="Frutiger Next LT W1G" w:hAnsi="Frutiger Next LT W1G" w:cs="Arial"/>
          <w:szCs w:val="20"/>
          <w:lang w:val="en-US"/>
        </w:rPr>
        <w:t xml:space="preserve">specific </w:t>
      </w:r>
      <w:r w:rsidR="007A0717" w:rsidRPr="002471EF">
        <w:rPr>
          <w:rFonts w:ascii="Frutiger Next LT W1G" w:hAnsi="Frutiger Next LT W1G" w:cs="Arial"/>
          <w:szCs w:val="20"/>
          <w:lang w:val="en-US"/>
        </w:rPr>
        <w:t xml:space="preserve">shop drawings </w:t>
      </w:r>
    </w:p>
    <w:p w14:paraId="37114BB2"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REFERENCES</w:t>
      </w:r>
    </w:p>
    <w:p w14:paraId="2D91BDDD" w14:textId="77777777" w:rsidR="00564684" w:rsidRPr="002471EF" w:rsidRDefault="00564684"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AAMA Stan</w:t>
      </w:r>
      <w:r w:rsidR="00872787" w:rsidRPr="002471EF">
        <w:rPr>
          <w:rFonts w:ascii="Frutiger Next LT W1G" w:hAnsi="Frutiger Next LT W1G" w:cs="Arial"/>
          <w:szCs w:val="20"/>
          <w:lang w:val="en-US"/>
        </w:rPr>
        <w:t>d</w:t>
      </w:r>
      <w:r w:rsidRPr="002471EF">
        <w:rPr>
          <w:rFonts w:ascii="Frutiger Next LT W1G" w:hAnsi="Frutiger Next LT W1G" w:cs="Arial"/>
          <w:szCs w:val="20"/>
          <w:lang w:val="en-US"/>
        </w:rPr>
        <w:t>ards</w:t>
      </w:r>
    </w:p>
    <w:p w14:paraId="4B2D84BA" w14:textId="1F5952E0" w:rsidR="00564684" w:rsidRPr="002471EF" w:rsidRDefault="00564684" w:rsidP="00E9008E">
      <w:pPr>
        <w:spacing w:before="0"/>
        <w:ind w:left="2794" w:hanging="1210"/>
        <w:outlineLvl w:val="4"/>
        <w:rPr>
          <w:rFonts w:ascii="Frutiger Next LT W1G" w:hAnsi="Frutiger Next LT W1G" w:cs="Arial"/>
          <w:szCs w:val="20"/>
          <w:lang w:val="en-US"/>
        </w:rPr>
      </w:pPr>
      <w:r w:rsidRPr="002471EF">
        <w:rPr>
          <w:rFonts w:ascii="Frutiger Next LT W1G" w:hAnsi="Frutiger Next LT W1G" w:cs="Arial"/>
          <w:szCs w:val="20"/>
          <w:lang w:val="en-US"/>
        </w:rPr>
        <w:lastRenderedPageBreak/>
        <w:t>AAMA 509</w:t>
      </w:r>
      <w:r w:rsidRPr="002471EF">
        <w:rPr>
          <w:rFonts w:ascii="Frutiger Next LT W1G" w:hAnsi="Frutiger Next LT W1G" w:cs="Arial"/>
          <w:szCs w:val="20"/>
          <w:lang w:val="en-US"/>
        </w:rPr>
        <w:tab/>
        <w:t>Voluntary Test and Classification Method for Drained and Back</w:t>
      </w:r>
      <w:r w:rsidR="00185C9B" w:rsidRPr="002471EF">
        <w:rPr>
          <w:rFonts w:ascii="Frutiger Next LT W1G" w:hAnsi="Frutiger Next LT W1G" w:cs="Arial"/>
          <w:szCs w:val="20"/>
          <w:lang w:val="en-US"/>
        </w:rPr>
        <w:t>-</w:t>
      </w:r>
      <w:r w:rsidRPr="002471EF">
        <w:rPr>
          <w:rFonts w:ascii="Frutiger Next LT W1G" w:hAnsi="Frutiger Next LT W1G" w:cs="Arial"/>
          <w:szCs w:val="20"/>
          <w:lang w:val="en-US"/>
        </w:rPr>
        <w:t>Ventilated Rain</w:t>
      </w:r>
      <w:r w:rsidR="00185C9B" w:rsidRPr="002471EF">
        <w:rPr>
          <w:rFonts w:ascii="Frutiger Next LT W1G" w:hAnsi="Frutiger Next LT W1G" w:cs="Arial"/>
          <w:szCs w:val="20"/>
          <w:lang w:val="en-US"/>
        </w:rPr>
        <w:t>s</w:t>
      </w:r>
      <w:r w:rsidRPr="002471EF">
        <w:rPr>
          <w:rFonts w:ascii="Frutiger Next LT W1G" w:hAnsi="Frutiger Next LT W1G" w:cs="Arial"/>
          <w:szCs w:val="20"/>
          <w:lang w:val="en-US"/>
        </w:rPr>
        <w:t>creen Wall Cladding Systems</w:t>
      </w:r>
    </w:p>
    <w:p w14:paraId="4A255672" w14:textId="2E6D2CE0"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ANSI Standards</w:t>
      </w:r>
    </w:p>
    <w:p w14:paraId="2D5F5B9A" w14:textId="4C4811A4" w:rsidR="007C651C" w:rsidRPr="002471EF" w:rsidRDefault="002D0AB6"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A118.4</w:t>
      </w:r>
      <w:r w:rsidRPr="002471EF">
        <w:rPr>
          <w:rFonts w:ascii="Frutiger Next LT W1G" w:hAnsi="Frutiger Next LT W1G"/>
          <w:lang w:val="en-US"/>
        </w:rPr>
        <w:tab/>
        <w:t>Specifications for Modified Dry-Set Cement Mortars</w:t>
      </w:r>
    </w:p>
    <w:p w14:paraId="3C3887A7" w14:textId="6D360419" w:rsidR="00182950" w:rsidRPr="002471EF" w:rsidRDefault="00182950"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A118.7</w:t>
      </w:r>
      <w:r w:rsidRPr="002471EF">
        <w:rPr>
          <w:rFonts w:ascii="Frutiger Next LT W1G" w:hAnsi="Frutiger Next LT W1G"/>
          <w:lang w:val="en-US"/>
        </w:rPr>
        <w:tab/>
        <w:t>Specifications for High Performance Cement Grouts for Tile Installation</w:t>
      </w:r>
    </w:p>
    <w:p w14:paraId="44AEC1CE" w14:textId="244277BC"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ASHRAE Standards</w:t>
      </w:r>
    </w:p>
    <w:p w14:paraId="456485A9" w14:textId="5D72AC3D" w:rsidR="00182950" w:rsidRPr="002471EF" w:rsidRDefault="004C3067" w:rsidP="004C3067">
      <w:pPr>
        <w:tabs>
          <w:tab w:val="left" w:pos="2880"/>
        </w:tabs>
        <w:spacing w:after="120"/>
        <w:ind w:left="1599"/>
        <w:outlineLvl w:val="4"/>
        <w:rPr>
          <w:rFonts w:ascii="Frutiger Next LT W1G" w:hAnsi="Frutiger Next LT W1G" w:cs="Arial"/>
          <w:szCs w:val="20"/>
          <w:lang w:val="en-US"/>
        </w:rPr>
      </w:pPr>
      <w:r w:rsidRPr="002471EF">
        <w:rPr>
          <w:rFonts w:ascii="Frutiger Next LT W1G" w:hAnsi="Frutiger Next LT W1G" w:cs="Arial"/>
          <w:szCs w:val="20"/>
          <w:lang w:val="en-US"/>
        </w:rPr>
        <w:t>ASHRAE 90.1</w:t>
      </w:r>
      <w:r w:rsidRPr="002471EF">
        <w:rPr>
          <w:rFonts w:ascii="Frutiger Next LT W1G" w:hAnsi="Frutiger Next LT W1G" w:cs="Arial"/>
          <w:szCs w:val="20"/>
          <w:lang w:val="en-US"/>
        </w:rPr>
        <w:tab/>
        <w:t>Energy Standard for Buildings Except Low-Rise Residential Buildings</w:t>
      </w:r>
    </w:p>
    <w:p w14:paraId="7D2AC0BC" w14:textId="1E660047" w:rsidR="00014280" w:rsidRPr="002471EF" w:rsidRDefault="00014280"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ASTM Standards</w:t>
      </w:r>
    </w:p>
    <w:p w14:paraId="33AF62BC" w14:textId="4D571D64" w:rsidR="0083624D" w:rsidRPr="002471EF" w:rsidRDefault="0083624D"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A370-19</w:t>
      </w:r>
      <w:r w:rsidRPr="002471EF">
        <w:rPr>
          <w:rFonts w:ascii="Frutiger Next LT W1G" w:hAnsi="Frutiger Next LT W1G" w:cs="Arial"/>
          <w:bCs/>
          <w:szCs w:val="20"/>
          <w:lang w:val="en-US"/>
        </w:rPr>
        <w:tab/>
        <w:t>Standard Test Methods and Definitions for Mechanical Testing of Steel Products</w:t>
      </w:r>
    </w:p>
    <w:p w14:paraId="20C7FE67" w14:textId="1A3D1084" w:rsidR="004C3067" w:rsidRPr="002471EF" w:rsidRDefault="004C3067"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C150</w:t>
      </w:r>
      <w:r w:rsidRPr="002471EF">
        <w:rPr>
          <w:rFonts w:ascii="Frutiger Next LT W1G" w:hAnsi="Frutiger Next LT W1G" w:cs="Arial"/>
          <w:bCs/>
          <w:szCs w:val="20"/>
          <w:lang w:val="en-US"/>
        </w:rPr>
        <w:tab/>
        <w:t>Standard Specification for Portland Cement</w:t>
      </w:r>
    </w:p>
    <w:p w14:paraId="03AF1B3D" w14:textId="744F9839" w:rsidR="003A4BFA" w:rsidRPr="002471EF" w:rsidRDefault="003A4BF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C482</w:t>
      </w:r>
      <w:r w:rsidRPr="002471EF">
        <w:rPr>
          <w:rFonts w:ascii="Frutiger Next LT W1G" w:hAnsi="Frutiger Next LT W1G" w:cs="Arial"/>
          <w:bCs/>
          <w:szCs w:val="20"/>
          <w:lang w:val="en-US"/>
        </w:rPr>
        <w:tab/>
        <w:t>Standard Test Method for Bond Strength of Ceramic Tile to Portland Cement Paste</w:t>
      </w:r>
    </w:p>
    <w:p w14:paraId="213DEA71" w14:textId="0CD5620A" w:rsidR="00CD645A" w:rsidRPr="002471EF" w:rsidRDefault="00014280"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C612</w:t>
      </w:r>
      <w:r w:rsidRPr="002471EF">
        <w:rPr>
          <w:rFonts w:ascii="Frutiger Next LT W1G" w:hAnsi="Frutiger Next LT W1G" w:cs="Arial"/>
          <w:bCs/>
          <w:szCs w:val="20"/>
          <w:lang w:val="en-US"/>
        </w:rPr>
        <w:tab/>
      </w:r>
      <w:r w:rsidR="00CD645A" w:rsidRPr="002471EF">
        <w:rPr>
          <w:rFonts w:ascii="Frutiger Next LT W1G" w:hAnsi="Frutiger Next LT W1G" w:cs="Arial"/>
          <w:bCs/>
          <w:szCs w:val="20"/>
          <w:lang w:val="en-US"/>
        </w:rPr>
        <w:t>Standard Specification for Mineral Fiber Block and Board Thermal insulation</w:t>
      </w:r>
    </w:p>
    <w:p w14:paraId="515C23A1" w14:textId="4C64FCC1" w:rsidR="00924161" w:rsidRPr="002471EF" w:rsidRDefault="00924161"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C1088</w:t>
      </w:r>
      <w:r w:rsidRPr="002471EF">
        <w:rPr>
          <w:rFonts w:ascii="Frutiger Next LT W1G" w:hAnsi="Frutiger Next LT W1G" w:cs="Arial"/>
          <w:bCs/>
          <w:szCs w:val="20"/>
          <w:lang w:val="en-US"/>
        </w:rPr>
        <w:tab/>
        <w:t>Standard Specification for Thin Veneer Brick Units Made from Clay or Shale</w:t>
      </w:r>
    </w:p>
    <w:p w14:paraId="5F57A460" w14:textId="6AD03A5E" w:rsidR="00CD645A" w:rsidRPr="002471EF" w:rsidRDefault="00CD645A"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C1177</w:t>
      </w:r>
      <w:r w:rsidRPr="002471EF">
        <w:rPr>
          <w:rFonts w:ascii="Frutiger Next LT W1G" w:hAnsi="Frutiger Next LT W1G" w:cs="Arial"/>
          <w:bCs/>
          <w:szCs w:val="20"/>
          <w:lang w:val="en-US"/>
        </w:rPr>
        <w:tab/>
        <w:t>Specification for Glass Mat Gypsum for Use as Sheathing</w:t>
      </w:r>
    </w:p>
    <w:p w14:paraId="4049E0F9" w14:textId="4CA9FA5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E84</w:t>
      </w:r>
      <w:r w:rsidRPr="002471EF">
        <w:rPr>
          <w:rFonts w:ascii="Frutiger Next LT W1G" w:hAnsi="Frutiger Next LT W1G" w:cs="Arial"/>
          <w:bCs/>
          <w:szCs w:val="20"/>
          <w:lang w:val="en-US"/>
        </w:rPr>
        <w:tab/>
        <w:t>Test Method for Surface Burning Characteristics of Building Materials</w:t>
      </w:r>
    </w:p>
    <w:p w14:paraId="737E2DC7" w14:textId="76E6EE72" w:rsidR="00F87D76" w:rsidRPr="002471EF" w:rsidRDefault="00CD645A" w:rsidP="00755E6D">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E119</w:t>
      </w:r>
      <w:r w:rsidRPr="002471EF">
        <w:rPr>
          <w:rFonts w:ascii="Frutiger Next LT W1G" w:hAnsi="Frutiger Next LT W1G" w:cs="Arial"/>
          <w:bCs/>
          <w:szCs w:val="20"/>
          <w:lang w:val="en-US"/>
        </w:rPr>
        <w:tab/>
        <w:t>Method for Fire Tests of Building Construction and Materials</w:t>
      </w:r>
    </w:p>
    <w:p w14:paraId="141949D6" w14:textId="6A9BBBB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E283</w:t>
      </w:r>
      <w:r w:rsidRPr="002471EF">
        <w:rPr>
          <w:rFonts w:ascii="Frutiger Next LT W1G" w:hAnsi="Frutiger Next LT W1G" w:cs="Arial"/>
          <w:bCs/>
          <w:szCs w:val="20"/>
          <w:lang w:val="en-US"/>
        </w:rPr>
        <w:tab/>
        <w:t>Standard Test Method of Determining Rate of Air Leakage Thr</w:t>
      </w:r>
      <w:r w:rsidR="00BA1DF7" w:rsidRPr="002471EF">
        <w:rPr>
          <w:rFonts w:ascii="Frutiger Next LT W1G" w:hAnsi="Frutiger Next LT W1G" w:cs="Arial"/>
          <w:bCs/>
          <w:szCs w:val="20"/>
          <w:lang w:val="en-US"/>
        </w:rPr>
        <w:t xml:space="preserve">ough Exterior Windows, </w:t>
      </w:r>
      <w:r w:rsidRPr="002471EF">
        <w:rPr>
          <w:rFonts w:ascii="Frutiger Next LT W1G" w:hAnsi="Frutiger Next LT W1G" w:cs="Arial"/>
          <w:bCs/>
          <w:szCs w:val="20"/>
          <w:lang w:val="en-US"/>
        </w:rPr>
        <w:t>Curtain Walls, and Doors Under Specified Pressure Differences across the Specimen</w:t>
      </w:r>
    </w:p>
    <w:p w14:paraId="29324354" w14:textId="77777777"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E330</w:t>
      </w:r>
      <w:r w:rsidRPr="002471EF">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2471EF" w:rsidRDefault="0056468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E331</w:t>
      </w:r>
      <w:r w:rsidRPr="002471EF">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2471EF" w:rsidRDefault="00B6730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E2178</w:t>
      </w:r>
      <w:r w:rsidRPr="002471EF">
        <w:rPr>
          <w:rFonts w:ascii="Frutiger Next LT W1G" w:hAnsi="Frutiger Next LT W1G" w:cs="Arial"/>
          <w:bCs/>
          <w:szCs w:val="20"/>
          <w:lang w:val="en-US"/>
        </w:rPr>
        <w:tab/>
        <w:t>Standard Test Method for Air Permeance of Building Materials</w:t>
      </w:r>
    </w:p>
    <w:p w14:paraId="0ADF9C0B" w14:textId="4790FD83" w:rsidR="00175DE0" w:rsidRPr="002471EF" w:rsidRDefault="00B67304"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E2357</w:t>
      </w:r>
      <w:r w:rsidRPr="002471EF">
        <w:rPr>
          <w:rFonts w:ascii="Frutiger Next LT W1G" w:hAnsi="Frutiger Next LT W1G" w:cs="Arial"/>
          <w:bCs/>
          <w:szCs w:val="20"/>
          <w:lang w:val="en-US"/>
        </w:rPr>
        <w:tab/>
        <w:t>Standard Test Method for Determining Air Leakage of Air Barrier Assemblies</w:t>
      </w:r>
    </w:p>
    <w:p w14:paraId="205A5F30" w14:textId="0D238582" w:rsidR="009E550F" w:rsidRPr="002471EF" w:rsidRDefault="009E550F"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E25</w:t>
      </w:r>
      <w:r w:rsidR="00924161" w:rsidRPr="002471EF">
        <w:rPr>
          <w:rFonts w:ascii="Frutiger Next LT W1G" w:hAnsi="Frutiger Next LT W1G" w:cs="Arial"/>
          <w:bCs/>
          <w:szCs w:val="20"/>
          <w:lang w:val="en-US"/>
        </w:rPr>
        <w:t>70</w:t>
      </w:r>
      <w:r w:rsidRPr="002471EF">
        <w:rPr>
          <w:rFonts w:ascii="Frutiger Next LT W1G" w:hAnsi="Frutiger Next LT W1G" w:cs="Arial"/>
          <w:bCs/>
          <w:szCs w:val="20"/>
          <w:lang w:val="en-US"/>
        </w:rPr>
        <w:tab/>
      </w:r>
      <w:r w:rsidR="00924161" w:rsidRPr="002471EF">
        <w:rPr>
          <w:rFonts w:ascii="Frutiger Next LT W1G" w:hAnsi="Frutiger Next LT W1G" w:cs="Arial"/>
          <w:bCs/>
          <w:szCs w:val="20"/>
          <w:lang w:val="en-US"/>
        </w:rPr>
        <w:t>Standard Test Methods for Evaluating Water-Resistive Barrier (WRB) Coatings Used under Exterior Insulation and Finish Systems (EIFS) or EIFS with Drainage</w:t>
      </w:r>
    </w:p>
    <w:p w14:paraId="06747091" w14:textId="484A43B4" w:rsidR="000B4B4A" w:rsidRPr="002471EF" w:rsidRDefault="000B4B4A" w:rsidP="00564684">
      <w:pPr>
        <w:pStyle w:val="Heading5"/>
        <w:rPr>
          <w:rFonts w:ascii="Frutiger Next LT W1G" w:hAnsi="Frutiger Next LT W1G"/>
          <w:lang w:val="en-US"/>
        </w:rPr>
      </w:pPr>
      <w:r w:rsidRPr="002471EF">
        <w:rPr>
          <w:rFonts w:ascii="Frutiger Next LT W1G" w:hAnsi="Frutiger Next LT W1G"/>
          <w:lang w:val="en-US"/>
        </w:rPr>
        <w:t>International Building Codes</w:t>
      </w:r>
    </w:p>
    <w:p w14:paraId="64141B2B" w14:textId="6D310499" w:rsidR="000B4B4A" w:rsidRPr="002471EF" w:rsidRDefault="000B4B4A" w:rsidP="000B4B4A">
      <w:pPr>
        <w:pStyle w:val="Heading5"/>
        <w:numPr>
          <w:ilvl w:val="0"/>
          <w:numId w:val="0"/>
        </w:numPr>
        <w:tabs>
          <w:tab w:val="left" w:pos="2880"/>
        </w:tabs>
        <w:ind w:left="1588"/>
        <w:rPr>
          <w:rFonts w:ascii="Frutiger Next LT W1G" w:hAnsi="Frutiger Next LT W1G"/>
          <w:lang w:val="en-US"/>
        </w:rPr>
      </w:pPr>
      <w:r w:rsidRPr="002471EF">
        <w:rPr>
          <w:rFonts w:ascii="Frutiger Next LT W1G" w:hAnsi="Frutiger Next LT W1G"/>
          <w:lang w:val="en-US"/>
        </w:rPr>
        <w:t>IECC</w:t>
      </w:r>
      <w:r w:rsidRPr="002471EF">
        <w:rPr>
          <w:rFonts w:ascii="Frutiger Next LT W1G" w:hAnsi="Frutiger Next LT W1G"/>
          <w:lang w:val="en-US"/>
        </w:rPr>
        <w:tab/>
        <w:t>International Energy Conservation Code</w:t>
      </w:r>
    </w:p>
    <w:p w14:paraId="61BD4C84" w14:textId="28F37E6D" w:rsidR="004D4161" w:rsidRPr="002471EF" w:rsidRDefault="004D4161" w:rsidP="00564684">
      <w:pPr>
        <w:pStyle w:val="Heading5"/>
        <w:rPr>
          <w:rFonts w:ascii="Frutiger Next LT W1G" w:hAnsi="Frutiger Next LT W1G"/>
          <w:lang w:val="en-US"/>
        </w:rPr>
      </w:pPr>
      <w:r w:rsidRPr="002471EF">
        <w:rPr>
          <w:rFonts w:ascii="Frutiger Next LT W1G" w:hAnsi="Frutiger Next LT W1G"/>
          <w:lang w:val="en-US"/>
        </w:rPr>
        <w:t>ICC Evaluation Service (ICC-ES)</w:t>
      </w:r>
      <w:r w:rsidR="00875D28" w:rsidRPr="002471EF">
        <w:rPr>
          <w:rFonts w:ascii="Frutiger Next LT W1G" w:hAnsi="Frutiger Next LT W1G"/>
          <w:lang w:val="en-US"/>
        </w:rPr>
        <w:t xml:space="preserve">, </w:t>
      </w:r>
      <w:r w:rsidR="00D4414A" w:rsidRPr="002471EF">
        <w:rPr>
          <w:rFonts w:ascii="Frutiger Next LT W1G" w:hAnsi="Frutiger Next LT W1G"/>
          <w:lang w:val="en-US"/>
        </w:rPr>
        <w:t xml:space="preserve">Acceptance </w:t>
      </w:r>
      <w:r w:rsidR="00875D28" w:rsidRPr="002471EF">
        <w:rPr>
          <w:rFonts w:ascii="Frutiger Next LT W1G" w:hAnsi="Frutiger Next LT W1G"/>
          <w:lang w:val="en-US"/>
        </w:rPr>
        <w:t>Criteria (AC)</w:t>
      </w:r>
    </w:p>
    <w:p w14:paraId="7A959153" w14:textId="58000E26" w:rsidR="00875D28" w:rsidRPr="002471EF" w:rsidRDefault="00875D28" w:rsidP="00875D28">
      <w:pPr>
        <w:pStyle w:val="Heading5"/>
        <w:numPr>
          <w:ilvl w:val="0"/>
          <w:numId w:val="0"/>
        </w:numPr>
        <w:ind w:left="1588"/>
        <w:rPr>
          <w:rFonts w:ascii="Frutiger Next LT W1G" w:hAnsi="Frutiger Next LT W1G"/>
        </w:rPr>
      </w:pPr>
      <w:r w:rsidRPr="002471EF">
        <w:rPr>
          <w:rFonts w:ascii="Frutiger Next LT W1G" w:hAnsi="Frutiger Next LT W1G"/>
        </w:rPr>
        <w:t>AC491</w:t>
      </w:r>
      <w:r w:rsidRPr="002471EF">
        <w:rPr>
          <w:rFonts w:ascii="Frutiger Next LT W1G" w:hAnsi="Frutiger Next LT W1G"/>
        </w:rPr>
        <w:tab/>
      </w:r>
      <w:r w:rsidRPr="002471EF">
        <w:rPr>
          <w:rFonts w:ascii="Frutiger Next LT W1G" w:hAnsi="Frutiger Next LT W1G"/>
        </w:rPr>
        <w:tab/>
        <w:t>Self-drilling Tapping Screws Used with Aluminum</w:t>
      </w:r>
    </w:p>
    <w:p w14:paraId="56F5084C" w14:textId="152B9AB7" w:rsidR="00875D28" w:rsidRPr="002471EF" w:rsidRDefault="00875D28" w:rsidP="00875D28">
      <w:pPr>
        <w:pStyle w:val="Heading5"/>
        <w:numPr>
          <w:ilvl w:val="0"/>
          <w:numId w:val="0"/>
        </w:numPr>
        <w:ind w:left="1588"/>
        <w:rPr>
          <w:rFonts w:ascii="Frutiger Next LT W1G" w:hAnsi="Frutiger Next LT W1G"/>
          <w:lang w:val="en-US"/>
        </w:rPr>
      </w:pPr>
      <w:r w:rsidRPr="002471EF">
        <w:rPr>
          <w:rFonts w:ascii="Frutiger Next LT W1G" w:hAnsi="Frutiger Next LT W1G"/>
        </w:rPr>
        <w:t>AC118</w:t>
      </w:r>
      <w:r w:rsidRPr="002471EF">
        <w:rPr>
          <w:rFonts w:ascii="Frutiger Next LT W1G" w:hAnsi="Frutiger Next LT W1G"/>
        </w:rPr>
        <w:tab/>
      </w:r>
      <w:r w:rsidRPr="002471EF">
        <w:rPr>
          <w:rFonts w:ascii="Frutiger Next LT W1G" w:hAnsi="Frutiger Next LT W1G"/>
        </w:rPr>
        <w:tab/>
        <w:t>Tapping Screw Fasteners Used in Steel-to-steel Connections</w:t>
      </w:r>
    </w:p>
    <w:p w14:paraId="5A556713" w14:textId="70E02376" w:rsidR="00564684" w:rsidRPr="002471EF" w:rsidRDefault="00564684" w:rsidP="00564684">
      <w:pPr>
        <w:pStyle w:val="Heading5"/>
        <w:rPr>
          <w:rFonts w:ascii="Frutiger Next LT W1G" w:hAnsi="Frutiger Next LT W1G"/>
          <w:lang w:val="en-US"/>
        </w:rPr>
      </w:pPr>
      <w:r w:rsidRPr="002471EF">
        <w:rPr>
          <w:rFonts w:ascii="Frutiger Next LT W1G" w:hAnsi="Frutiger Next LT W1G"/>
          <w:lang w:val="en-US"/>
        </w:rPr>
        <w:t>NFPA Standards</w:t>
      </w:r>
    </w:p>
    <w:p w14:paraId="19601C3F" w14:textId="77777777" w:rsidR="003903E3" w:rsidRPr="002471EF" w:rsidRDefault="003903E3"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220</w:t>
      </w:r>
      <w:r w:rsidRPr="002471EF">
        <w:rPr>
          <w:rFonts w:ascii="Frutiger Next LT W1G" w:hAnsi="Frutiger Next LT W1G" w:cs="Arial"/>
          <w:szCs w:val="20"/>
          <w:lang w:val="en-US"/>
        </w:rPr>
        <w:tab/>
        <w:t>Standard on Types of Building Construction</w:t>
      </w:r>
    </w:p>
    <w:p w14:paraId="5FD190BF" w14:textId="7CB1D560" w:rsidR="00A17D14" w:rsidRPr="002471EF" w:rsidRDefault="00564684"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285</w:t>
      </w:r>
      <w:r w:rsidRPr="002471EF">
        <w:rPr>
          <w:rFonts w:ascii="Frutiger Next LT W1G" w:hAnsi="Frutiger Next LT W1G" w:cs="Arial"/>
          <w:szCs w:val="20"/>
          <w:lang w:val="en-US"/>
        </w:rPr>
        <w:tab/>
        <w:t>Standard Fire Test Method for Evaluation of Fire Propagation Characteristics of Exterior Wall Assemblies Containing Combustible Components</w:t>
      </w:r>
    </w:p>
    <w:p w14:paraId="623A5E68" w14:textId="57F8AF90" w:rsidR="0083624D" w:rsidRPr="002471EF" w:rsidRDefault="0083624D" w:rsidP="00A17D14">
      <w:pPr>
        <w:pStyle w:val="Heading5"/>
        <w:rPr>
          <w:rFonts w:ascii="Frutiger Next LT W1G" w:hAnsi="Frutiger Next LT W1G"/>
          <w:lang w:val="en-US"/>
        </w:rPr>
      </w:pPr>
      <w:r w:rsidRPr="002471EF">
        <w:rPr>
          <w:rFonts w:ascii="Frutiger Next LT W1G" w:hAnsi="Frutiger Next LT W1G"/>
          <w:lang w:val="en-US"/>
        </w:rPr>
        <w:lastRenderedPageBreak/>
        <w:t>European Standards (EN)</w:t>
      </w:r>
    </w:p>
    <w:p w14:paraId="700C99CA" w14:textId="2AC641FE"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lang w:val="en-US"/>
        </w:rPr>
        <w:t>EN 10088-2</w:t>
      </w:r>
      <w:r w:rsidRPr="002471EF">
        <w:rPr>
          <w:rFonts w:ascii="Frutiger Next LT W1G" w:hAnsi="Frutiger Next LT W1G"/>
          <w:lang w:val="en-US"/>
        </w:rPr>
        <w:tab/>
      </w:r>
      <w:r w:rsidR="007728BC" w:rsidRPr="002471EF">
        <w:rPr>
          <w:rFonts w:ascii="Frutiger Next LT W1G" w:hAnsi="Frutiger Next LT W1G"/>
          <w:lang w:val="en-US"/>
        </w:rPr>
        <w:t>Standard for c</w:t>
      </w:r>
      <w:r w:rsidRPr="002471EF">
        <w:rPr>
          <w:rFonts w:ascii="Frutiger Next LT W1G" w:hAnsi="Frutiger Next LT W1G"/>
          <w:lang w:val="en-US"/>
        </w:rPr>
        <w:t xml:space="preserve">hemical </w:t>
      </w:r>
      <w:r w:rsidR="007728BC" w:rsidRPr="002471EF">
        <w:rPr>
          <w:rFonts w:ascii="Frutiger Next LT W1G" w:hAnsi="Frutiger Next LT W1G"/>
          <w:lang w:val="en-US"/>
        </w:rPr>
        <w:t>c</w:t>
      </w:r>
      <w:r w:rsidRPr="002471EF">
        <w:rPr>
          <w:rFonts w:ascii="Frutiger Next LT W1G" w:hAnsi="Frutiger Next LT W1G"/>
          <w:lang w:val="en-US"/>
        </w:rPr>
        <w:t>omposition Stainless Steel</w:t>
      </w:r>
    </w:p>
    <w:p w14:paraId="2C6D1120" w14:textId="12DE80D2"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rPr>
        <w:t>EN AW-6063</w:t>
      </w:r>
      <w:r w:rsidR="007728BC" w:rsidRPr="002471EF">
        <w:rPr>
          <w:rFonts w:ascii="Frutiger Next LT W1G" w:hAnsi="Frutiger Next LT W1G"/>
        </w:rPr>
        <w:tab/>
        <w:t>Standard for extrusion alloy</w:t>
      </w:r>
    </w:p>
    <w:p w14:paraId="6EE871DF" w14:textId="77777777" w:rsidR="007728BC" w:rsidRPr="002471EF" w:rsidRDefault="007728BC" w:rsidP="007728BC">
      <w:pPr>
        <w:pStyle w:val="Heading5"/>
        <w:numPr>
          <w:ilvl w:val="0"/>
          <w:numId w:val="0"/>
        </w:numPr>
        <w:ind w:left="2803" w:hanging="1215"/>
        <w:rPr>
          <w:rFonts w:ascii="Frutiger Next LT W1G" w:hAnsi="Frutiger Next LT W1G"/>
          <w:lang w:val="en-US"/>
        </w:rPr>
      </w:pPr>
      <w:r w:rsidRPr="002471EF">
        <w:rPr>
          <w:rFonts w:ascii="Frutiger Next LT W1G" w:hAnsi="Frutiger Next LT W1G"/>
        </w:rPr>
        <w:t>EN 755-2</w:t>
      </w:r>
      <w:r w:rsidRPr="002471EF">
        <w:rPr>
          <w:rFonts w:ascii="Frutiger Next LT W1G" w:hAnsi="Frutiger Next LT W1G"/>
        </w:rPr>
        <w:tab/>
        <w:t>Standard specifies the mechanical property limits resulting from tensile testing applicable to aluminium and aluminium alloy extruded rod/bar, tube and profile</w:t>
      </w:r>
    </w:p>
    <w:p w14:paraId="564B28F9" w14:textId="77777777" w:rsidR="00822E70" w:rsidRPr="002471EF" w:rsidRDefault="0083624D" w:rsidP="00822E70">
      <w:pPr>
        <w:pStyle w:val="Heading5"/>
        <w:numPr>
          <w:ilvl w:val="0"/>
          <w:numId w:val="0"/>
        </w:numPr>
        <w:ind w:left="1588"/>
        <w:rPr>
          <w:rFonts w:ascii="Frutiger Next LT W1G" w:hAnsi="Frutiger Next LT W1G"/>
          <w:color w:val="000000" w:themeColor="text1"/>
        </w:rPr>
      </w:pPr>
      <w:r w:rsidRPr="002471EF">
        <w:rPr>
          <w:rFonts w:ascii="Frutiger Next LT W1G" w:hAnsi="Frutiger Next LT W1G"/>
          <w:color w:val="000000" w:themeColor="text1"/>
        </w:rPr>
        <w:t>EN 755-9</w:t>
      </w:r>
      <w:r w:rsidR="007728BC" w:rsidRPr="002471EF">
        <w:rPr>
          <w:rFonts w:ascii="Frutiger Next LT W1G" w:hAnsi="Frutiger Next LT W1G"/>
          <w:color w:val="000000" w:themeColor="text1"/>
        </w:rPr>
        <w:tab/>
        <w:t>Standard for tolerances on dimensions and form for aluminium and aluminium alloy extruded profile</w:t>
      </w:r>
    </w:p>
    <w:p w14:paraId="390B8170" w14:textId="055D86E4" w:rsidR="00A17D14" w:rsidRPr="002471EF" w:rsidRDefault="00A17D14" w:rsidP="00A17D14">
      <w:pPr>
        <w:pStyle w:val="Heading5"/>
        <w:rPr>
          <w:rFonts w:ascii="Frutiger Next LT W1G" w:hAnsi="Frutiger Next LT W1G"/>
          <w:lang w:val="en-US"/>
        </w:rPr>
      </w:pPr>
      <w:r w:rsidRPr="002471EF">
        <w:rPr>
          <w:rFonts w:ascii="Frutiger Next LT W1G" w:hAnsi="Frutiger Next LT W1G"/>
          <w:lang w:val="en-US"/>
        </w:rPr>
        <w:t>Sto Corp.</w:t>
      </w:r>
    </w:p>
    <w:p w14:paraId="17286D4A" w14:textId="3B14159B" w:rsidR="003903E3" w:rsidRPr="002471EF" w:rsidRDefault="00A17D14"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Sto 90.M.xx</w:t>
      </w:r>
      <w:r w:rsidRPr="002471EF">
        <w:rPr>
          <w:rFonts w:ascii="Frutiger Next LT W1G" w:hAnsi="Frutiger Next LT W1G" w:cs="Arial"/>
          <w:szCs w:val="20"/>
          <w:lang w:val="en-US"/>
        </w:rPr>
        <w:tab/>
        <w:t>StoVentec for Masonry Veneer Facades Design Guide and Detail Booklet</w:t>
      </w:r>
      <w:r w:rsidR="003903E3" w:rsidRPr="002471EF">
        <w:rPr>
          <w:rFonts w:ascii="Frutiger Next LT W1G" w:hAnsi="Frutiger Next LT W1G" w:cs="Arial"/>
          <w:szCs w:val="20"/>
          <w:lang w:val="en-US"/>
        </w:rPr>
        <w:tab/>
      </w:r>
    </w:p>
    <w:p w14:paraId="09A00BC8" w14:textId="0BDB0C1E" w:rsidR="000D3EF6" w:rsidRPr="002471EF" w:rsidRDefault="000D3EF6">
      <w:pPr>
        <w:spacing w:before="0"/>
        <w:rPr>
          <w:rFonts w:ascii="Frutiger Next LT W1G" w:hAnsi="Frutiger Next LT W1G" w:cs="Arial"/>
          <w:bCs/>
          <w:iCs/>
          <w:sz w:val="22"/>
          <w:szCs w:val="28"/>
        </w:rPr>
      </w:pPr>
      <w:bookmarkStart w:id="32" w:name="_Toc422152249"/>
      <w:bookmarkStart w:id="33" w:name="_Toc65246788"/>
    </w:p>
    <w:p w14:paraId="04F55F8B" w14:textId="36919223" w:rsidR="00B67304" w:rsidRPr="00F16876" w:rsidRDefault="00B67304" w:rsidP="00B67304">
      <w:pPr>
        <w:pStyle w:val="Heading2"/>
        <w:rPr>
          <w:rFonts w:ascii="Frutiger Next LT W1G Medium" w:hAnsi="Frutiger Next LT W1G Medium"/>
          <w:b w:val="0"/>
          <w:bCs/>
        </w:rPr>
      </w:pPr>
      <w:r w:rsidRPr="00F16876">
        <w:rPr>
          <w:rFonts w:ascii="Frutiger Next LT W1G Medium" w:hAnsi="Frutiger Next LT W1G Medium"/>
          <w:b w:val="0"/>
          <w:bCs/>
        </w:rPr>
        <w:t>DESIGN REQUIREMENTS</w:t>
      </w:r>
      <w:bookmarkEnd w:id="32"/>
      <w:bookmarkEnd w:id="33"/>
    </w:p>
    <w:p w14:paraId="545EF8B0" w14:textId="398D3A4C" w:rsidR="00B67304" w:rsidRPr="002471EF" w:rsidRDefault="00B67304" w:rsidP="00B67304">
      <w:pPr>
        <w:pStyle w:val="Note"/>
        <w:ind w:left="1170" w:firstLine="0"/>
        <w:rPr>
          <w:rFonts w:ascii="Frutiger Next LT W1G" w:hAnsi="Frutiger Next LT W1G"/>
          <w:lang w:val="en-US"/>
        </w:rPr>
      </w:pPr>
      <w:bookmarkStart w:id="34" w:name="_Hlk41478328"/>
      <w:bookmarkStart w:id="35" w:name="_Hlk41478194"/>
      <w:r w:rsidRPr="002471EF">
        <w:rPr>
          <w:rFonts w:ascii="Frutiger Next LT W1G" w:hAnsi="Frutiger Next LT W1G"/>
          <w:lang w:val="en-US"/>
        </w:rPr>
        <w:t>NOTE: Coordinate this se</w:t>
      </w:r>
      <w:bookmarkEnd w:id="34"/>
      <w:r w:rsidRPr="002471EF">
        <w:rPr>
          <w:rFonts w:ascii="Frutiger Next LT W1G" w:hAnsi="Frutiger Next LT W1G"/>
          <w:lang w:val="en-US"/>
        </w:rPr>
        <w:t>ction with other material specification sections and detail drawings as applicable.</w:t>
      </w:r>
      <w:r w:rsidR="0013367F" w:rsidRPr="002471EF">
        <w:rPr>
          <w:rFonts w:ascii="Frutiger Next LT W1G" w:hAnsi="Frutiger Next LT W1G"/>
          <w:lang w:val="en-US"/>
        </w:rPr>
        <w:t xml:space="preserve">  Refer to Sto Design Guide and Detail Booklet for additional information</w:t>
      </w:r>
      <w:r w:rsidRPr="002471EF">
        <w:rPr>
          <w:rFonts w:ascii="Frutiger Next LT W1G" w:hAnsi="Frutiger Next LT W1G"/>
          <w:lang w:val="en-US"/>
        </w:rPr>
        <w:t xml:space="preserve"> </w:t>
      </w:r>
      <w:bookmarkEnd w:id="35"/>
      <w:r w:rsidRPr="002471EF">
        <w:rPr>
          <w:rFonts w:ascii="Frutiger Next LT W1G" w:hAnsi="Frutiger Next LT W1G"/>
          <w:lang w:val="en-US"/>
        </w:rPr>
        <w:t xml:space="preserve"> </w:t>
      </w:r>
    </w:p>
    <w:p w14:paraId="446F21E4" w14:textId="3B407362"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Allowable deflection normal to the plane of the wall for back-up wall construction: L/</w:t>
      </w:r>
      <w:r w:rsidR="00562168" w:rsidRPr="002471EF">
        <w:rPr>
          <w:rFonts w:ascii="Frutiger Next LT W1G" w:hAnsi="Frutiger Next LT W1G"/>
          <w:lang w:val="en-US"/>
        </w:rPr>
        <w:t>400</w:t>
      </w:r>
    </w:p>
    <w:p w14:paraId="76740BB4" w14:textId="0CA2D00E"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allowable whole building air leakage requirement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air leakage resistance</w:t>
      </w:r>
      <w:r w:rsidR="00964BEF" w:rsidRPr="002471EF">
        <w:rPr>
          <w:rFonts w:ascii="Frutiger Next LT W1G" w:hAnsi="Frutiger Next LT W1G"/>
          <w:color w:val="0000FF"/>
          <w:lang w:val="en-US"/>
        </w:rPr>
        <w:t>}</w:t>
      </w:r>
    </w:p>
    <w:p w14:paraId="5CF1FD76" w14:textId="4111CBC5"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applicable design wind pressure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design wind pressure</w:t>
      </w:r>
      <w:r w:rsidR="00964BEF" w:rsidRPr="002471EF">
        <w:rPr>
          <w:rFonts w:ascii="Frutiger Next LT W1G" w:hAnsi="Frutiger Next LT W1G"/>
          <w:color w:val="0000FF"/>
          <w:lang w:val="en-US"/>
        </w:rPr>
        <w:t>}</w:t>
      </w:r>
    </w:p>
    <w:p w14:paraId="4A95887C" w14:textId="10ECA24F"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fire-resistive design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hourly fire-resistance rating</w:t>
      </w:r>
      <w:r w:rsidR="00964BEF" w:rsidRPr="002471EF">
        <w:rPr>
          <w:rFonts w:ascii="Frutiger Next LT W1G" w:hAnsi="Frutiger Next LT W1G"/>
          <w:color w:val="0000FF"/>
          <w:lang w:val="en-US"/>
        </w:rPr>
        <w:t>}</w:t>
      </w:r>
    </w:p>
    <w:p w14:paraId="65A1D71C" w14:textId="295D3DEC"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applicable U-value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U-value</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 xml:space="preserve"> </w:t>
      </w:r>
    </w:p>
    <w:p w14:paraId="76CFF457" w14:textId="083C5750" w:rsidR="004F60C9"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 xml:space="preserve">Wind </w:t>
      </w:r>
      <w:r w:rsidR="00C069F9" w:rsidRPr="002471EF">
        <w:rPr>
          <w:rFonts w:ascii="Frutiger Next LT W1G" w:hAnsi="Frutiger Next LT W1G"/>
          <w:lang w:val="en-US"/>
        </w:rPr>
        <w:t>l</w:t>
      </w:r>
      <w:r w:rsidRPr="002471EF">
        <w:rPr>
          <w:rFonts w:ascii="Frutiger Next LT W1G" w:hAnsi="Frutiger Next LT W1G"/>
          <w:lang w:val="en-US"/>
        </w:rPr>
        <w:t xml:space="preserve">oad and </w:t>
      </w:r>
      <w:r w:rsidR="00C069F9" w:rsidRPr="002471EF">
        <w:rPr>
          <w:rFonts w:ascii="Frutiger Next LT W1G" w:hAnsi="Frutiger Next LT W1G"/>
          <w:lang w:val="en-US"/>
        </w:rPr>
        <w:t>b</w:t>
      </w:r>
      <w:r w:rsidRPr="002471EF">
        <w:rPr>
          <w:rFonts w:ascii="Frutiger Next LT W1G" w:hAnsi="Frutiger Next LT W1G"/>
          <w:lang w:val="en-US"/>
        </w:rPr>
        <w:t xml:space="preserve">uilding </w:t>
      </w:r>
      <w:r w:rsidR="00C069F9" w:rsidRPr="002471EF">
        <w:rPr>
          <w:rFonts w:ascii="Frutiger Next LT W1G" w:hAnsi="Frutiger Next LT W1G"/>
          <w:lang w:val="en-US"/>
        </w:rPr>
        <w:t>h</w:t>
      </w:r>
      <w:r w:rsidRPr="002471EF">
        <w:rPr>
          <w:rFonts w:ascii="Frutiger Next LT W1G" w:hAnsi="Frutiger Next LT W1G"/>
          <w:lang w:val="en-US"/>
        </w:rPr>
        <w:t>eight</w:t>
      </w:r>
    </w:p>
    <w:p w14:paraId="7A6C1A78" w14:textId="6B93D674" w:rsidR="003B5ED7" w:rsidRPr="002471EF" w:rsidRDefault="003B5ED7" w:rsidP="00A5193D">
      <w:pPr>
        <w:pStyle w:val="Heading6"/>
        <w:rPr>
          <w:rFonts w:ascii="Frutiger Next LT W1G" w:hAnsi="Frutiger Next LT W1G"/>
          <w:lang w:val="en-US"/>
        </w:rPr>
      </w:pPr>
      <w:r w:rsidRPr="002471EF">
        <w:rPr>
          <w:rFonts w:ascii="Frutiger Next LT W1G" w:hAnsi="Frutiger Next LT W1G"/>
          <w:lang w:val="en-US"/>
        </w:rPr>
        <w:t>Design for maximum allowable deflection of L/</w:t>
      </w:r>
      <w:r w:rsidR="00562168" w:rsidRPr="002471EF">
        <w:rPr>
          <w:rFonts w:ascii="Frutiger Next LT W1G" w:hAnsi="Frutiger Next LT W1G"/>
          <w:lang w:val="en-US"/>
        </w:rPr>
        <w:t>40</w:t>
      </w:r>
      <w:r w:rsidRPr="002471EF">
        <w:rPr>
          <w:rFonts w:ascii="Frutiger Next LT W1G" w:hAnsi="Frutiger Next LT W1G"/>
          <w:lang w:val="en-US"/>
        </w:rPr>
        <w:t xml:space="preserve">0, or stiffer when required by veneer manufacturer, local building code, or design professional.  Maximum allowable stud spacing: 16 inches (406mm) on center.  </w:t>
      </w:r>
    </w:p>
    <w:p w14:paraId="20406029" w14:textId="77777777"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Design for wind load in conformance with code requirements.</w:t>
      </w:r>
    </w:p>
    <w:p w14:paraId="60B5D464" w14:textId="4DD88214"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 xml:space="preserve">The system is intended for use on vertical above grade walls up to </w:t>
      </w:r>
      <w:r w:rsidR="00777837" w:rsidRPr="002471EF">
        <w:rPr>
          <w:rFonts w:ascii="Frutiger Next LT W1G" w:hAnsi="Frutiger Next LT W1G"/>
          <w:lang w:val="en-US"/>
        </w:rPr>
        <w:t>6</w:t>
      </w:r>
      <w:r w:rsidRPr="002471EF">
        <w:rPr>
          <w:rFonts w:ascii="Frutiger Next LT W1G" w:hAnsi="Frutiger Next LT W1G"/>
          <w:lang w:val="en-US"/>
        </w:rPr>
        <w:t xml:space="preserve">-stories or </w:t>
      </w:r>
      <w:r w:rsidR="00777837" w:rsidRPr="002471EF">
        <w:rPr>
          <w:rFonts w:ascii="Frutiger Next LT W1G" w:hAnsi="Frutiger Next LT W1G"/>
          <w:lang w:val="en-US"/>
        </w:rPr>
        <w:t>72</w:t>
      </w:r>
      <w:r w:rsidRPr="002471EF">
        <w:rPr>
          <w:rFonts w:ascii="Frutiger Next LT W1G" w:hAnsi="Frutiger Next LT W1G"/>
          <w:lang w:val="en-US"/>
        </w:rPr>
        <w:t>ft (</w:t>
      </w:r>
      <w:r w:rsidR="00777837" w:rsidRPr="002471EF">
        <w:rPr>
          <w:rFonts w:ascii="Frutiger Next LT W1G" w:hAnsi="Frutiger Next LT W1G"/>
          <w:lang w:val="en-US"/>
        </w:rPr>
        <w:t>22</w:t>
      </w:r>
      <w:r w:rsidRPr="002471EF">
        <w:rPr>
          <w:rFonts w:ascii="Frutiger Next LT W1G" w:hAnsi="Frutiger Next LT W1G"/>
          <w:lang w:val="en-US"/>
        </w:rPr>
        <w:t>m) in height, whichever is less.</w:t>
      </w:r>
    </w:p>
    <w:p w14:paraId="0A8E4A43" w14:textId="2F9B49D8"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Joints</w:t>
      </w:r>
    </w:p>
    <w:p w14:paraId="4216663F" w14:textId="5AAD1B99"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Provide joints where they exist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 and within areas of not greater than 144 ft2 (13.4m</w:t>
      </w:r>
      <w:r w:rsidRPr="002471EF">
        <w:rPr>
          <w:rFonts w:ascii="Frutiger Next LT W1G" w:hAnsi="Frutiger Next LT W1G"/>
          <w:vertAlign w:val="superscript"/>
          <w:lang w:val="en-US"/>
        </w:rPr>
        <w:t>2</w:t>
      </w:r>
      <w:r w:rsidRPr="002471EF">
        <w:rPr>
          <w:rFonts w:ascii="Frutiger Next LT W1G" w:hAnsi="Frutiger Next LT W1G"/>
          <w:lang w:val="en-US"/>
        </w:rPr>
        <w:t>) with length or height not exceeding 1</w:t>
      </w:r>
      <w:r w:rsidR="000A2E06" w:rsidRPr="002471EF">
        <w:rPr>
          <w:rFonts w:ascii="Frutiger Next LT W1G" w:hAnsi="Frutiger Next LT W1G"/>
          <w:lang w:val="en-US"/>
        </w:rPr>
        <w:t>8</w:t>
      </w:r>
      <w:r w:rsidRPr="002471EF">
        <w:rPr>
          <w:rFonts w:ascii="Frutiger Next LT W1G" w:hAnsi="Frutiger Next LT W1G"/>
          <w:lang w:val="en-US"/>
        </w:rPr>
        <w:t xml:space="preserve"> ft (</w:t>
      </w:r>
      <w:r w:rsidR="000A2E06" w:rsidRPr="002471EF">
        <w:rPr>
          <w:rFonts w:ascii="Frutiger Next LT W1G" w:hAnsi="Frutiger Next LT W1G"/>
          <w:lang w:val="en-US"/>
        </w:rPr>
        <w:t>5</w:t>
      </w:r>
      <w:r w:rsidRPr="002471EF">
        <w:rPr>
          <w:rFonts w:ascii="Frutiger Next LT W1G" w:hAnsi="Frutiger Next LT W1G"/>
          <w:lang w:val="en-US"/>
        </w:rPr>
        <w:t>.</w:t>
      </w:r>
      <w:r w:rsidR="000A2E06" w:rsidRPr="002471EF">
        <w:rPr>
          <w:rFonts w:ascii="Frutiger Next LT W1G" w:hAnsi="Frutiger Next LT W1G"/>
          <w:lang w:val="en-US"/>
        </w:rPr>
        <w:t>5</w:t>
      </w:r>
      <w:r w:rsidRPr="002471EF">
        <w:rPr>
          <w:rFonts w:ascii="Frutiger Next LT W1G" w:hAnsi="Frutiger Next LT W1G"/>
          <w:lang w:val="en-US"/>
        </w:rPr>
        <w:t xml:space="preserve">m) for </w:t>
      </w:r>
      <w:r w:rsidR="00A650D9" w:rsidRPr="002471EF">
        <w:rPr>
          <w:rFonts w:ascii="Frutiger Next LT W1G" w:hAnsi="Frutiger Next LT W1G"/>
          <w:lang w:val="en-US"/>
        </w:rPr>
        <w:t xml:space="preserve">thin </w:t>
      </w:r>
      <w:r w:rsidRPr="002471EF">
        <w:rPr>
          <w:rFonts w:ascii="Frutiger Next LT W1G" w:hAnsi="Frutiger Next LT W1G"/>
          <w:lang w:val="en-US"/>
        </w:rPr>
        <w:t xml:space="preserve">brick </w:t>
      </w:r>
      <w:r w:rsidR="00A650D9" w:rsidRPr="002471EF">
        <w:rPr>
          <w:rFonts w:ascii="Frutiger Next LT W1G" w:hAnsi="Frutiger Next LT W1G"/>
          <w:lang w:val="en-US"/>
        </w:rPr>
        <w:t>and</w:t>
      </w:r>
      <w:r w:rsidRPr="002471EF">
        <w:rPr>
          <w:rFonts w:ascii="Frutiger Next LT W1G" w:hAnsi="Frutiger Next LT W1G"/>
          <w:lang w:val="en-US"/>
        </w:rPr>
        <w:t xml:space="preserve"> with length/height or height/length ratio not greater than 2-1/2 to 1.  Dark colored veneer units may require closer spacing due to increased thermal movement.  Consult with design professional.  Do not bridge expansion joints, control joints, or cold joints in wall construction with adhered masonry veneer.  Size joints to correspond with anticipated movement.  Align terminating edges of </w:t>
      </w:r>
      <w:r w:rsidR="00A650D9" w:rsidRPr="002471EF">
        <w:rPr>
          <w:rFonts w:ascii="Frutiger Next LT W1G" w:hAnsi="Frutiger Next LT W1G"/>
          <w:lang w:val="en-US"/>
        </w:rPr>
        <w:t>masonry veneer/</w:t>
      </w:r>
      <w:r w:rsidR="002278A1" w:rsidRPr="002471EF">
        <w:rPr>
          <w:rFonts w:ascii="Frutiger Next LT W1G" w:hAnsi="Frutiger Next LT W1G"/>
          <w:lang w:val="en-US"/>
        </w:rPr>
        <w:t>carrier board</w:t>
      </w:r>
      <w:r w:rsidR="004F2D56" w:rsidRPr="002471EF">
        <w:rPr>
          <w:rFonts w:ascii="Frutiger Next LT W1G" w:hAnsi="Frutiger Next LT W1G"/>
          <w:lang w:val="en-US"/>
        </w:rPr>
        <w:t xml:space="preserve"> </w:t>
      </w:r>
      <w:r w:rsidRPr="002471EF">
        <w:rPr>
          <w:rFonts w:ascii="Frutiger Next LT W1G" w:hAnsi="Frutiger Next LT W1G"/>
          <w:lang w:val="en-US"/>
        </w:rPr>
        <w:t>with joint edges of through wall expansion joints and similar joints in construction.  Refer to St</w:t>
      </w:r>
      <w:r w:rsidR="004F2D56" w:rsidRPr="002471EF">
        <w:rPr>
          <w:rFonts w:ascii="Frutiger Next LT W1G" w:hAnsi="Frutiger Next LT W1G"/>
          <w:lang w:val="en-US"/>
        </w:rPr>
        <w:t xml:space="preserve">oVentec </w:t>
      </w:r>
      <w:r w:rsidR="00F45305" w:rsidRPr="002471EF">
        <w:rPr>
          <w:rFonts w:ascii="Frutiger Next LT W1G" w:hAnsi="Frutiger Next LT W1G"/>
          <w:lang w:val="en-US"/>
        </w:rPr>
        <w:t>for Masonry Veneer Façade</w:t>
      </w:r>
      <w:r w:rsidR="008C02C8" w:rsidRPr="002471EF">
        <w:rPr>
          <w:rFonts w:ascii="Frutiger Next LT W1G" w:hAnsi="Frutiger Next LT W1G"/>
          <w:lang w:val="en-US"/>
        </w:rPr>
        <w:t>s</w:t>
      </w:r>
      <w:r w:rsidR="00F45305" w:rsidRPr="002471EF">
        <w:rPr>
          <w:rFonts w:ascii="Frutiger Next LT W1G" w:hAnsi="Frutiger Next LT W1G"/>
          <w:lang w:val="en-US"/>
        </w:rPr>
        <w:t xml:space="preserve"> </w:t>
      </w:r>
      <w:r w:rsidR="004F2D56" w:rsidRPr="002471EF">
        <w:rPr>
          <w:rFonts w:ascii="Frutiger Next LT W1G" w:hAnsi="Frutiger Next LT W1G"/>
          <w:lang w:val="en-US"/>
        </w:rPr>
        <w:t xml:space="preserve">Design Guide </w:t>
      </w:r>
      <w:r w:rsidR="00F45305" w:rsidRPr="002471EF">
        <w:rPr>
          <w:rFonts w:ascii="Frutiger Next LT W1G" w:hAnsi="Frutiger Next LT W1G"/>
          <w:lang w:val="en-US"/>
        </w:rPr>
        <w:t>and Detail Booklet</w:t>
      </w:r>
      <w:r w:rsidRPr="002471EF">
        <w:rPr>
          <w:rFonts w:ascii="Frutiger Next LT W1G" w:hAnsi="Frutiger Next LT W1G"/>
          <w:lang w:val="en-US"/>
        </w:rPr>
        <w:t>.</w:t>
      </w:r>
      <w:r w:rsidRPr="002471EF">
        <w:rPr>
          <w:rFonts w:ascii="Frutiger Next LT W1G" w:hAnsi="Frutiger Next LT W1G"/>
          <w:lang w:val="en-US"/>
        </w:rPr>
        <w:tab/>
      </w:r>
    </w:p>
    <w:p w14:paraId="705D44A4" w14:textId="00A7C9B6"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lastRenderedPageBreak/>
        <w:t xml:space="preserve">Provide grout or pointing mortar for all </w:t>
      </w:r>
      <w:r w:rsidR="00373824" w:rsidRPr="002471EF">
        <w:rPr>
          <w:rFonts w:ascii="Frutiger Next LT W1G" w:hAnsi="Frutiger Next LT W1G"/>
          <w:lang w:val="en-US"/>
        </w:rPr>
        <w:t>masonry veneer</w:t>
      </w:r>
      <w:r w:rsidRPr="002471EF">
        <w:rPr>
          <w:rFonts w:ascii="Frutiger Next LT W1G" w:hAnsi="Frutiger Next LT W1G"/>
          <w:lang w:val="en-US"/>
        </w:rPr>
        <w:t xml:space="preserve"> joints (open joints are not permitted).  </w:t>
      </w:r>
    </w:p>
    <w:p w14:paraId="451F4BE7" w14:textId="1A0949CA"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Provide minimum 1/2 inch (13 mm) wide perimeter sealant joints at all penetrations through the </w:t>
      </w:r>
      <w:r w:rsidR="00B00127" w:rsidRPr="002471EF">
        <w:rPr>
          <w:rFonts w:ascii="Frutiger Next LT W1G" w:hAnsi="Frutiger Next LT W1G"/>
          <w:lang w:val="en-US"/>
        </w:rPr>
        <w:t>rainscreen system</w:t>
      </w:r>
      <w:r w:rsidRPr="002471EF">
        <w:rPr>
          <w:rFonts w:ascii="Frutiger Next LT W1G" w:hAnsi="Frutiger Next LT W1G"/>
          <w:lang w:val="en-US"/>
        </w:rPr>
        <w:t xml:space="preserve"> (windows, doors, mechanical, electrical, and plumbing penetrations, etc.).</w:t>
      </w:r>
    </w:p>
    <w:p w14:paraId="5CAFAE5D" w14:textId="0B8D95E2"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Specify compatible backer rod and sealant </w:t>
      </w:r>
      <w:r w:rsidR="0094621A" w:rsidRPr="002471EF">
        <w:rPr>
          <w:rFonts w:ascii="Frutiger Next LT W1G" w:hAnsi="Frutiger Next LT W1G"/>
          <w:lang w:val="en-US"/>
        </w:rPr>
        <w:t>or b</w:t>
      </w:r>
      <w:r w:rsidR="00B00127" w:rsidRPr="002471EF">
        <w:rPr>
          <w:rFonts w:ascii="Frutiger Next LT W1G" w:hAnsi="Frutiger Next LT W1G"/>
          <w:lang w:val="en-US"/>
        </w:rPr>
        <w:t xml:space="preserve">ond </w:t>
      </w:r>
      <w:r w:rsidR="0094621A" w:rsidRPr="002471EF">
        <w:rPr>
          <w:rFonts w:ascii="Frutiger Next LT W1G" w:hAnsi="Frutiger Next LT W1G"/>
          <w:lang w:val="en-US"/>
        </w:rPr>
        <w:t>b</w:t>
      </w:r>
      <w:r w:rsidR="00B00127" w:rsidRPr="002471EF">
        <w:rPr>
          <w:rFonts w:ascii="Frutiger Next LT W1G" w:hAnsi="Frutiger Next LT W1G"/>
          <w:lang w:val="en-US"/>
        </w:rPr>
        <w:t xml:space="preserve">reaker </w:t>
      </w:r>
      <w:r w:rsidR="0094621A" w:rsidRPr="002471EF">
        <w:rPr>
          <w:rFonts w:ascii="Frutiger Next LT W1G" w:hAnsi="Frutiger Next LT W1G"/>
          <w:lang w:val="en-US"/>
        </w:rPr>
        <w:t>and sealant</w:t>
      </w:r>
      <w:r w:rsidR="00B312BF" w:rsidRPr="002471EF">
        <w:rPr>
          <w:rFonts w:ascii="Frutiger Next LT W1G" w:hAnsi="Frutiger Next LT W1G"/>
          <w:lang w:val="en-US"/>
        </w:rPr>
        <w:t xml:space="preserve"> to ensure </w:t>
      </w:r>
      <w:r w:rsidR="00C11A96" w:rsidRPr="002471EF">
        <w:rPr>
          <w:rFonts w:ascii="Frutiger Next LT W1G" w:hAnsi="Frutiger Next LT W1G"/>
          <w:lang w:val="en-US"/>
        </w:rPr>
        <w:t>two-</w:t>
      </w:r>
      <w:r w:rsidR="0094621A" w:rsidRPr="002471EF">
        <w:rPr>
          <w:rFonts w:ascii="Frutiger Next LT W1G" w:hAnsi="Frutiger Next LT W1G"/>
          <w:lang w:val="en-US"/>
        </w:rPr>
        <w:t>sided</w:t>
      </w:r>
      <w:r w:rsidR="00B312BF" w:rsidRPr="002471EF">
        <w:rPr>
          <w:rFonts w:ascii="Frutiger Next LT W1G" w:hAnsi="Frutiger Next LT W1G"/>
          <w:lang w:val="en-US"/>
        </w:rPr>
        <w:t xml:space="preserve"> adhesion</w:t>
      </w:r>
      <w:r w:rsidR="00D33FFD" w:rsidRPr="002471EF">
        <w:rPr>
          <w:rFonts w:ascii="Frutiger Next LT W1G" w:hAnsi="Frutiger Next LT W1G"/>
          <w:lang w:val="en-US"/>
        </w:rPr>
        <w:t xml:space="preserve">. </w:t>
      </w:r>
    </w:p>
    <w:p w14:paraId="736CA76D" w14:textId="157B53C6" w:rsidR="000D43E7" w:rsidRPr="002471EF" w:rsidRDefault="003855C3" w:rsidP="00BA0E4E">
      <w:pPr>
        <w:pStyle w:val="Heading6"/>
        <w:rPr>
          <w:rFonts w:ascii="Frutiger Next LT W1G" w:hAnsi="Frutiger Next LT W1G"/>
          <w:lang w:val="en-US"/>
        </w:rPr>
      </w:pPr>
      <w:r w:rsidRPr="002471EF">
        <w:rPr>
          <w:rFonts w:ascii="Frutiger Next LT W1G" w:hAnsi="Frutiger Next LT W1G"/>
          <w:lang w:val="en-US"/>
        </w:rPr>
        <w:t>Maintain</w:t>
      </w:r>
      <w:r w:rsidR="00BA0E4E" w:rsidRPr="002471EF">
        <w:rPr>
          <w:rFonts w:ascii="Frutiger Next LT W1G" w:hAnsi="Frutiger Next LT W1G"/>
          <w:lang w:val="en-US"/>
        </w:rPr>
        <w:t xml:space="preserve"> air barrier continuity across the joint</w:t>
      </w:r>
      <w:r w:rsidRPr="002471EF">
        <w:rPr>
          <w:rFonts w:ascii="Frutiger Next LT W1G" w:hAnsi="Frutiger Next LT W1G"/>
          <w:lang w:val="en-US"/>
        </w:rPr>
        <w:t>s to prevent excess air lea</w:t>
      </w:r>
      <w:r w:rsidR="002852A1" w:rsidRPr="002471EF">
        <w:rPr>
          <w:rFonts w:ascii="Frutiger Next LT W1G" w:hAnsi="Frutiger Next LT W1G"/>
          <w:lang w:val="en-US"/>
        </w:rPr>
        <w:t xml:space="preserve">kage and </w:t>
      </w:r>
      <w:r w:rsidR="00BA0E4E" w:rsidRPr="002471EF">
        <w:rPr>
          <w:rFonts w:ascii="Frutiger Next LT W1G" w:hAnsi="Frutiger Next LT W1G"/>
          <w:lang w:val="en-US"/>
        </w:rPr>
        <w:t>water infiltration at joints.</w:t>
      </w:r>
    </w:p>
    <w:p w14:paraId="5D170F51" w14:textId="77777777"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Size joints in accordance with anticipated movement </w:t>
      </w:r>
    </w:p>
    <w:p w14:paraId="58B3743C" w14:textId="3F00BD90"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Indicate location of joints, </w:t>
      </w:r>
      <w:r w:rsidR="004F2D56" w:rsidRPr="002471EF">
        <w:rPr>
          <w:rFonts w:ascii="Frutiger Next LT W1G" w:hAnsi="Frutiger Next LT W1G"/>
          <w:lang w:val="en-US"/>
        </w:rPr>
        <w:t>accessories,</w:t>
      </w:r>
      <w:r w:rsidRPr="002471EF">
        <w:rPr>
          <w:rFonts w:ascii="Frutiger Next LT W1G" w:hAnsi="Frutiger Next LT W1G"/>
          <w:lang w:val="en-US"/>
        </w:rPr>
        <w:t xml:space="preserve"> and accessory type on architectural drawings</w:t>
      </w:r>
    </w:p>
    <w:p w14:paraId="3BD7EA7C" w14:textId="1D748FB9"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Grade Condition</w:t>
      </w:r>
    </w:p>
    <w:p w14:paraId="73B7E673" w14:textId="2015C209" w:rsidR="000D3EF6" w:rsidRPr="002471EF" w:rsidRDefault="00FC32FA" w:rsidP="00465431">
      <w:pPr>
        <w:pStyle w:val="Heading6"/>
        <w:rPr>
          <w:rFonts w:ascii="Frutiger Next LT W1G" w:hAnsi="Frutiger Next LT W1G"/>
          <w:lang w:val="en-US"/>
        </w:rPr>
      </w:pPr>
      <w:r w:rsidRPr="002471EF">
        <w:rPr>
          <w:rFonts w:ascii="Frutiger Next LT W1G" w:hAnsi="Frutiger Next LT W1G"/>
          <w:lang w:val="en-US"/>
        </w:rPr>
        <w:t>Do not specify the StoVentec system below grade or for use on surfaces subject to continuous or intermittent water immersion or hydrostatic pressure. Provide minimum 6-inch (152mm) clearance above grade or as required by code.</w:t>
      </w:r>
    </w:p>
    <w:p w14:paraId="1BBA6F7F" w14:textId="59B79ABB"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Insulation Thickness</w:t>
      </w:r>
    </w:p>
    <w:p w14:paraId="436109F7" w14:textId="007ECAAD" w:rsidR="009E1E46"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Standard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w:t>
      </w:r>
      <w:r w:rsidR="00CE02FA" w:rsidRPr="002471EF">
        <w:rPr>
          <w:rFonts w:ascii="Frutiger Next LT W1G" w:hAnsi="Frutiger Next LT W1G"/>
          <w:lang w:val="en-US"/>
        </w:rPr>
        <w:t>thickness</w:t>
      </w:r>
      <w:r w:rsidRPr="002471EF">
        <w:rPr>
          <w:rFonts w:ascii="Frutiger Next LT W1G" w:hAnsi="Frutiger Next LT W1G"/>
          <w:lang w:val="en-US"/>
        </w:rPr>
        <w:t xml:space="preserve"> </w:t>
      </w:r>
      <w:r w:rsidR="00CE02FA" w:rsidRPr="002471EF">
        <w:rPr>
          <w:rFonts w:ascii="Frutiger Next LT W1G" w:hAnsi="Frutiger Next LT W1G"/>
          <w:lang w:val="en-US"/>
        </w:rPr>
        <w:t>up to</w:t>
      </w:r>
      <w:r w:rsidRPr="002471EF">
        <w:rPr>
          <w:rFonts w:ascii="Frutiger Next LT W1G" w:hAnsi="Frutiger Next LT W1G"/>
          <w:lang w:val="en-US"/>
        </w:rPr>
        <w:t xml:space="preserve"> 7 </w:t>
      </w:r>
      <w:r w:rsidR="00631793" w:rsidRPr="002471EF">
        <w:rPr>
          <w:rFonts w:ascii="Frutiger Next LT W1G" w:hAnsi="Frutiger Next LT W1G"/>
          <w:lang w:val="en-US"/>
        </w:rPr>
        <w:t>inches</w:t>
      </w:r>
      <w:r w:rsidRPr="002471EF">
        <w:rPr>
          <w:rFonts w:ascii="Frutiger Next LT W1G" w:hAnsi="Frutiger Next LT W1G"/>
          <w:lang w:val="en-US"/>
        </w:rPr>
        <w:t xml:space="preserve"> (</w:t>
      </w:r>
      <w:r w:rsidR="0065077E" w:rsidRPr="002471EF">
        <w:rPr>
          <w:rFonts w:ascii="Frutiger Next LT W1G" w:hAnsi="Frutiger Next LT W1G"/>
          <w:lang w:val="en-US"/>
        </w:rPr>
        <w:t>178</w:t>
      </w:r>
      <w:r w:rsidRPr="002471EF">
        <w:rPr>
          <w:rFonts w:ascii="Frutiger Next LT W1G" w:hAnsi="Frutiger Next LT W1G"/>
          <w:lang w:val="en-US"/>
        </w:rPr>
        <w:t>mm).</w:t>
      </w:r>
    </w:p>
    <w:p w14:paraId="69FC13F4" w14:textId="055A9F8D" w:rsidR="007E22D3"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Custom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thickness available </w:t>
      </w:r>
      <w:r w:rsidR="00CE02FA" w:rsidRPr="002471EF">
        <w:rPr>
          <w:rFonts w:ascii="Frutiger Next LT W1G" w:hAnsi="Frutiger Next LT W1G"/>
          <w:lang w:val="en-US"/>
        </w:rPr>
        <w:t>where required by code</w:t>
      </w:r>
      <w:r w:rsidR="008C02C8" w:rsidRPr="002471EF">
        <w:rPr>
          <w:rFonts w:ascii="Frutiger Next LT W1G" w:hAnsi="Frutiger Next LT W1G"/>
          <w:lang w:val="en-US"/>
        </w:rPr>
        <w:t xml:space="preserve"> or design documents</w:t>
      </w:r>
      <w:r w:rsidR="00CE02FA" w:rsidRPr="002471EF">
        <w:rPr>
          <w:rFonts w:ascii="Frutiger Next LT W1G" w:hAnsi="Frutiger Next LT W1G"/>
          <w:lang w:val="en-US"/>
        </w:rPr>
        <w:t xml:space="preserve">. </w:t>
      </w:r>
    </w:p>
    <w:p w14:paraId="2C21DE6C" w14:textId="135153ED"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Sub-Construction</w:t>
      </w:r>
    </w:p>
    <w:p w14:paraId="54110EC6" w14:textId="77777777" w:rsidR="00D63E11" w:rsidRPr="00855DCB" w:rsidRDefault="00D63E11" w:rsidP="00D63E11">
      <w:pPr>
        <w:pStyle w:val="Heading6"/>
        <w:rPr>
          <w:rFonts w:ascii="Frutiger Next LT W1G" w:hAnsi="Frutiger Next LT W1G"/>
        </w:rPr>
      </w:pPr>
      <w:r w:rsidRPr="00855DCB">
        <w:rPr>
          <w:rFonts w:ascii="Frutiger Next LT W1G" w:hAnsi="Frutiger Next LT W1G"/>
        </w:rPr>
        <w:t xml:space="preserve">StoVentro Brackets – </w:t>
      </w:r>
    </w:p>
    <w:p w14:paraId="2D70B59F" w14:textId="77777777" w:rsidR="00D63E11" w:rsidRPr="00855DCB" w:rsidRDefault="00D63E11" w:rsidP="00D63E11">
      <w:pPr>
        <w:pStyle w:val="Heading7"/>
        <w:rPr>
          <w:rFonts w:ascii="Frutiger Next LT W1G" w:hAnsi="Frutiger Next LT W1G"/>
        </w:rPr>
      </w:pPr>
      <w:r w:rsidRPr="00855DCB">
        <w:rPr>
          <w:rFonts w:ascii="Frutiger Next LT W1G" w:hAnsi="Frutiger Next LT W1G"/>
        </w:rPr>
        <w:t xml:space="preserve">Steel: Small (GP) and Large (FP), 2.0mm (~1/16in) thickness, Zn-Al-Mg galvanized steel (HSLAS-F Gr 80 + ZM115), </w:t>
      </w:r>
    </w:p>
    <w:p w14:paraId="57F4599F" w14:textId="77777777" w:rsidR="00D63E11" w:rsidRPr="00855DCB" w:rsidRDefault="00D63E11" w:rsidP="00D63E11">
      <w:pPr>
        <w:pStyle w:val="Heading7"/>
        <w:rPr>
          <w:rFonts w:ascii="Frutiger Next LT W1G" w:hAnsi="Frutiger Next LT W1G"/>
        </w:rPr>
      </w:pPr>
      <w:r w:rsidRPr="00855DCB">
        <w:rPr>
          <w:rFonts w:ascii="Frutiger Next LT W1G" w:hAnsi="Frutiger Next LT W1G"/>
        </w:rPr>
        <w:t>Aluminum: Small (GP) and Large (FP), 3.2mm (1/8 in)-4.2mm (3/16 in) thickness, 6063-T66 aluminum alloy</w:t>
      </w:r>
    </w:p>
    <w:p w14:paraId="541EFFD4" w14:textId="77777777" w:rsidR="00D63E11" w:rsidRPr="00734DE9" w:rsidRDefault="00D63E11" w:rsidP="00D63E11">
      <w:pPr>
        <w:pStyle w:val="Heading6"/>
        <w:rPr>
          <w:rFonts w:ascii="Frutiger Next LT W1G" w:hAnsi="Frutiger Next LT W1G"/>
        </w:rPr>
      </w:pPr>
      <w:r w:rsidRPr="00734DE9">
        <w:rPr>
          <w:rFonts w:ascii="Frutiger Next LT W1G" w:hAnsi="Frutiger Next LT W1G"/>
        </w:rPr>
        <w:t xml:space="preserve">Profiles - Minimum 2.0mm (~1/8in) Type 6063 T-66 or 6005A-T5 aluminum alloy T-Profiles and L-Profiles </w:t>
      </w:r>
    </w:p>
    <w:p w14:paraId="73B8D4AC" w14:textId="6692B0DC" w:rsidR="0018091B" w:rsidRPr="002471EF" w:rsidRDefault="006A4222" w:rsidP="00B67304">
      <w:pPr>
        <w:pStyle w:val="Heading5"/>
        <w:rPr>
          <w:rFonts w:ascii="Frutiger Next LT W1G" w:hAnsi="Frutiger Next LT W1G"/>
          <w:lang w:val="en-US"/>
        </w:rPr>
      </w:pPr>
      <w:r w:rsidRPr="002471EF">
        <w:rPr>
          <w:rFonts w:ascii="Frutiger Next LT W1G" w:hAnsi="Frutiger Next LT W1G"/>
          <w:lang w:val="en-US"/>
        </w:rPr>
        <w:t>Masonry Veneer</w:t>
      </w:r>
      <w:r w:rsidR="00ED5573" w:rsidRPr="002471EF">
        <w:rPr>
          <w:rFonts w:ascii="Frutiger Next LT W1G" w:hAnsi="Frutiger Next LT W1G"/>
          <w:lang w:val="en-US"/>
        </w:rPr>
        <w:t xml:space="preserve"> Size Limits Based on IBC and IRC</w:t>
      </w:r>
    </w:p>
    <w:p w14:paraId="2C3599B6" w14:textId="77777777"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Maximum thickness: 5/8 inch (16mm); thicker units permitted if dimensioned for application by the thin set method (consult with veneer unit manufacturer)</w:t>
      </w:r>
    </w:p>
    <w:p w14:paraId="1F56AA3E" w14:textId="541BAF35"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allowable weight: </w:t>
      </w:r>
      <w:r w:rsidR="00777837" w:rsidRPr="002471EF">
        <w:rPr>
          <w:rFonts w:ascii="Frutiger Next LT W1G" w:hAnsi="Frutiger Next LT W1G"/>
          <w:lang w:val="en-US"/>
        </w:rPr>
        <w:t>15</w:t>
      </w:r>
      <w:r w:rsidRPr="002471EF">
        <w:rPr>
          <w:rFonts w:ascii="Frutiger Next LT W1G" w:hAnsi="Frutiger Next LT W1G"/>
          <w:lang w:val="en-US"/>
        </w:rPr>
        <w:t xml:space="preserve"> lb/ft</w:t>
      </w:r>
      <w:r w:rsidRPr="002471EF">
        <w:rPr>
          <w:rFonts w:ascii="Frutiger Next LT W1G" w:hAnsi="Frutiger Next LT W1G"/>
          <w:vertAlign w:val="superscript"/>
          <w:lang w:val="en-US"/>
        </w:rPr>
        <w:t>2</w:t>
      </w:r>
      <w:r w:rsidRPr="002471EF">
        <w:rPr>
          <w:rFonts w:ascii="Frutiger Next LT W1G" w:hAnsi="Frutiger Next LT W1G"/>
          <w:lang w:val="en-US"/>
        </w:rPr>
        <w:t xml:space="preserve"> (</w:t>
      </w:r>
      <w:r w:rsidR="00777837" w:rsidRPr="002471EF">
        <w:rPr>
          <w:rFonts w:ascii="Frutiger Next LT W1G" w:hAnsi="Frutiger Next LT W1G"/>
          <w:lang w:val="en-US"/>
        </w:rPr>
        <w:t>70</w:t>
      </w:r>
      <w:r w:rsidRPr="002471EF">
        <w:rPr>
          <w:rFonts w:ascii="Frutiger Next LT W1G" w:hAnsi="Frutiger Next LT W1G"/>
          <w:lang w:val="en-US"/>
        </w:rPr>
        <w:t xml:space="preserve"> kg/m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36BBB3C" w14:textId="0CA059A0"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size: not to exceed </w:t>
      </w:r>
      <w:r w:rsidR="006A4222" w:rsidRPr="002471EF">
        <w:rPr>
          <w:rFonts w:ascii="Frutiger Next LT W1G" w:hAnsi="Frutiger Next LT W1G"/>
          <w:lang w:val="en-US"/>
        </w:rPr>
        <w:t>36</w:t>
      </w:r>
      <w:r w:rsidRPr="002471EF">
        <w:rPr>
          <w:rFonts w:ascii="Frutiger Next LT W1G" w:hAnsi="Frutiger Next LT W1G"/>
          <w:lang w:val="en-US"/>
        </w:rPr>
        <w:t xml:space="preserve"> inches (</w:t>
      </w:r>
      <w:r w:rsidR="006A4222" w:rsidRPr="002471EF">
        <w:rPr>
          <w:rFonts w:ascii="Frutiger Next LT W1G" w:hAnsi="Frutiger Next LT W1G"/>
          <w:lang w:val="en-US"/>
        </w:rPr>
        <w:t>914</w:t>
      </w:r>
      <w:r w:rsidRPr="002471EF">
        <w:rPr>
          <w:rFonts w:ascii="Frutiger Next LT W1G" w:hAnsi="Frutiger Next LT W1G"/>
          <w:lang w:val="en-US"/>
        </w:rPr>
        <w:t xml:space="preserve">mm) in any face dimension and not </w:t>
      </w:r>
      <w:r w:rsidR="0065077E" w:rsidRPr="002471EF">
        <w:rPr>
          <w:rFonts w:ascii="Frutiger Next LT W1G" w:hAnsi="Frutiger Next LT W1G"/>
          <w:lang w:val="en-US"/>
        </w:rPr>
        <w:t>more than</w:t>
      </w:r>
      <w:r w:rsidRPr="002471EF">
        <w:rPr>
          <w:rFonts w:ascii="Frutiger Next LT W1G" w:hAnsi="Frutiger Next LT W1G"/>
          <w:lang w:val="en-US"/>
        </w:rPr>
        <w:t xml:space="preserve"> </w:t>
      </w:r>
      <w:r w:rsidR="006A4222" w:rsidRPr="002471EF">
        <w:rPr>
          <w:rFonts w:ascii="Frutiger Next LT W1G" w:hAnsi="Frutiger Next LT W1G"/>
          <w:lang w:val="en-US"/>
        </w:rPr>
        <w:t>5</w:t>
      </w:r>
      <w:r w:rsidRPr="002471EF">
        <w:rPr>
          <w:rFonts w:ascii="Frutiger Next LT W1G" w:hAnsi="Frutiger Next LT W1G"/>
          <w:lang w:val="en-US"/>
        </w:rPr>
        <w:t xml:space="preserve"> ft</w:t>
      </w:r>
      <w:r w:rsidRPr="002471EF">
        <w:rPr>
          <w:rFonts w:ascii="Frutiger Next LT W1G" w:hAnsi="Frutiger Next LT W1G"/>
          <w:vertAlign w:val="superscript"/>
          <w:lang w:val="en-US"/>
        </w:rPr>
        <w:t>2</w:t>
      </w:r>
      <w:r w:rsidRPr="002471EF">
        <w:rPr>
          <w:rFonts w:ascii="Frutiger Next LT W1G" w:hAnsi="Frutiger Next LT W1G"/>
          <w:lang w:val="en-US"/>
        </w:rPr>
        <w:t xml:space="preserve"> (0.</w:t>
      </w:r>
      <w:r w:rsidR="006A4222" w:rsidRPr="002471EF">
        <w:rPr>
          <w:rFonts w:ascii="Frutiger Next LT W1G" w:hAnsi="Frutiger Next LT W1G"/>
          <w:lang w:val="en-US"/>
        </w:rPr>
        <w:t>46</w:t>
      </w:r>
      <w:r w:rsidRPr="002471EF">
        <w:rPr>
          <w:rFonts w:ascii="Frutiger Next LT W1G" w:hAnsi="Frutiger Next LT W1G"/>
          <w:lang w:val="en-US"/>
        </w:rPr>
        <w:t>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1A92CF3" w14:textId="77777777" w:rsidR="00B67304" w:rsidRPr="00E40A52" w:rsidRDefault="00B67304" w:rsidP="00B67304">
      <w:pPr>
        <w:pStyle w:val="Heading2"/>
        <w:rPr>
          <w:rFonts w:ascii="Frutiger Next LT W1G Medium" w:hAnsi="Frutiger Next LT W1G Medium"/>
          <w:b w:val="0"/>
          <w:bCs/>
        </w:rPr>
      </w:pPr>
      <w:bookmarkStart w:id="36" w:name="_Toc422152250"/>
      <w:bookmarkStart w:id="37" w:name="_Toc65246789"/>
      <w:r w:rsidRPr="00E40A52">
        <w:rPr>
          <w:rFonts w:ascii="Frutiger Next LT W1G Medium" w:hAnsi="Frutiger Next LT W1G Medium"/>
          <w:b w:val="0"/>
          <w:bCs/>
        </w:rPr>
        <w:t>PERFORMANCE REQUIREMENTS</w:t>
      </w:r>
      <w:bookmarkEnd w:id="36"/>
      <w:bookmarkEnd w:id="37"/>
    </w:p>
    <w:p w14:paraId="722E345A" w14:textId="2EB92754" w:rsidR="00B67304" w:rsidRPr="002471EF" w:rsidRDefault="00B67304" w:rsidP="00014280">
      <w:pPr>
        <w:pStyle w:val="TextBody"/>
        <w:ind w:left="1170" w:hanging="46"/>
        <w:rPr>
          <w:rFonts w:ascii="Frutiger Next LT W1G" w:hAnsi="Frutiger Next LT W1G"/>
          <w:i/>
          <w:color w:val="0000FF"/>
        </w:rPr>
      </w:pPr>
      <w:r w:rsidRPr="002471EF">
        <w:rPr>
          <w:rFonts w:ascii="Frutiger Next LT W1G" w:hAnsi="Frutiger Next LT W1G"/>
          <w:i/>
          <w:color w:val="0000FF"/>
        </w:rPr>
        <w:t>NOTE: For detailed performance, test results and criteria, refer to Sto</w:t>
      </w:r>
      <w:r w:rsidR="009E550F" w:rsidRPr="002471EF">
        <w:rPr>
          <w:rFonts w:ascii="Frutiger Next LT W1G" w:hAnsi="Frutiger Next LT W1G"/>
          <w:i/>
          <w:color w:val="0000FF"/>
        </w:rPr>
        <w:t xml:space="preserve">Ventec </w:t>
      </w:r>
      <w:r w:rsidR="006A4222" w:rsidRPr="002471EF">
        <w:rPr>
          <w:rFonts w:ascii="Frutiger Next LT W1G" w:hAnsi="Frutiger Next LT W1G"/>
          <w:i/>
          <w:color w:val="0000FF"/>
        </w:rPr>
        <w:t>for Masonry Veneer Facades</w:t>
      </w:r>
      <w:r w:rsidR="009E550F" w:rsidRPr="002471EF">
        <w:rPr>
          <w:rFonts w:ascii="Frutiger Next LT W1G" w:hAnsi="Frutiger Next LT W1G"/>
          <w:i/>
          <w:color w:val="0000FF"/>
        </w:rPr>
        <w:t xml:space="preserve"> </w:t>
      </w:r>
      <w:r w:rsidRPr="002471EF">
        <w:rPr>
          <w:rFonts w:ascii="Frutiger Next LT W1G" w:hAnsi="Frutiger Next LT W1G"/>
          <w:i/>
          <w:color w:val="0000FF"/>
        </w:rPr>
        <w:t>Testing Summary</w:t>
      </w:r>
    </w:p>
    <w:p w14:paraId="719B44DF" w14:textId="6A826991" w:rsidR="004E419F" w:rsidRPr="002471EF" w:rsidRDefault="004E419F" w:rsidP="00B67304">
      <w:pPr>
        <w:pStyle w:val="Heading5"/>
        <w:rPr>
          <w:rFonts w:ascii="Frutiger Next LT W1G" w:hAnsi="Frutiger Next LT W1G"/>
        </w:rPr>
      </w:pPr>
      <w:r w:rsidRPr="002471EF">
        <w:rPr>
          <w:rFonts w:ascii="Frutiger Next LT W1G" w:hAnsi="Frutiger Next LT W1G"/>
        </w:rPr>
        <w:t xml:space="preserve">Air and </w:t>
      </w:r>
      <w:r w:rsidR="00B76242" w:rsidRPr="002471EF">
        <w:rPr>
          <w:rFonts w:ascii="Frutiger Next LT W1G" w:hAnsi="Frutiger Next LT W1G"/>
        </w:rPr>
        <w:t>Water-Resistive</w:t>
      </w:r>
      <w:r w:rsidRPr="002471EF">
        <w:rPr>
          <w:rFonts w:ascii="Frutiger Next LT W1G" w:hAnsi="Frutiger Next LT W1G"/>
        </w:rPr>
        <w:t xml:space="preserve"> Barrier</w:t>
      </w:r>
    </w:p>
    <w:p w14:paraId="6CAE19AB" w14:textId="0720E22A" w:rsidR="004E419F" w:rsidRPr="002471EF" w:rsidRDefault="004E419F" w:rsidP="004E419F">
      <w:pPr>
        <w:pStyle w:val="Heading6"/>
        <w:rPr>
          <w:rFonts w:ascii="Frutiger Next LT W1G" w:hAnsi="Frutiger Next LT W1G"/>
        </w:rPr>
      </w:pPr>
      <w:r w:rsidRPr="002471EF">
        <w:rPr>
          <w:rFonts w:ascii="Frutiger Next LT W1G" w:hAnsi="Frutiger Next LT W1G"/>
        </w:rPr>
        <w:t>V</w:t>
      </w:r>
      <w:r w:rsidR="00BA1DF7" w:rsidRPr="002471EF">
        <w:rPr>
          <w:rFonts w:ascii="Frutiger Next LT W1G" w:hAnsi="Frutiger Next LT W1G"/>
        </w:rPr>
        <w:t xml:space="preserve">apor permeable air and </w:t>
      </w:r>
      <w:r w:rsidR="00B76242" w:rsidRPr="002471EF">
        <w:rPr>
          <w:rFonts w:ascii="Frutiger Next LT W1G" w:hAnsi="Frutiger Next LT W1G"/>
        </w:rPr>
        <w:t>water-resistive</w:t>
      </w:r>
      <w:r w:rsidR="00B67304" w:rsidRPr="002471EF">
        <w:rPr>
          <w:rFonts w:ascii="Frutiger Next LT W1G" w:hAnsi="Frutiger Next LT W1G"/>
        </w:rPr>
        <w:t xml:space="preserve"> barrier</w:t>
      </w:r>
      <w:r w:rsidR="006A4222" w:rsidRPr="002471EF">
        <w:rPr>
          <w:rFonts w:ascii="Frutiger Next LT W1G" w:hAnsi="Frutiger Next LT W1G"/>
        </w:rPr>
        <w:t xml:space="preserve">: material </w:t>
      </w:r>
      <w:r w:rsidR="00B67304" w:rsidRPr="002471EF">
        <w:rPr>
          <w:rFonts w:ascii="Frutiger Next LT W1G" w:hAnsi="Frutiger Next LT W1G"/>
        </w:rPr>
        <w:t xml:space="preserve">air leakage </w:t>
      </w:r>
      <w:r w:rsidR="00C50F30" w:rsidRPr="002471EF">
        <w:rPr>
          <w:rFonts w:ascii="Frutiger Next LT W1G" w:hAnsi="Frutiger Next LT W1G"/>
        </w:rPr>
        <w:t xml:space="preserve">less than </w:t>
      </w:r>
      <w:r w:rsidR="00AA74A2" w:rsidRPr="002471EF">
        <w:rPr>
          <w:rFonts w:ascii="Frutiger Next LT W1G" w:hAnsi="Frutiger Next LT W1G"/>
        </w:rPr>
        <w:t>0.004 cfm/ft</w:t>
      </w:r>
      <w:r w:rsidR="00AA74A2" w:rsidRPr="002471EF">
        <w:rPr>
          <w:rFonts w:ascii="Frutiger Next LT W1G" w:hAnsi="Frutiger Next LT W1G"/>
          <w:vertAlign w:val="superscript"/>
        </w:rPr>
        <w:t>2</w:t>
      </w:r>
      <w:r w:rsidR="00AA74A2" w:rsidRPr="002471EF">
        <w:rPr>
          <w:rFonts w:ascii="Frutiger Next LT W1G" w:hAnsi="Frutiger Next LT W1G"/>
        </w:rPr>
        <w:t xml:space="preserve"> (</w:t>
      </w:r>
      <w:r w:rsidR="00B67304" w:rsidRPr="002471EF">
        <w:rPr>
          <w:rFonts w:ascii="Frutiger Next LT W1G" w:hAnsi="Frutiger Next LT W1G"/>
        </w:rPr>
        <w:t>0.02 L/s/m</w:t>
      </w:r>
      <w:r w:rsidR="00B67304" w:rsidRPr="002471EF">
        <w:rPr>
          <w:rFonts w:ascii="Frutiger Next LT W1G" w:hAnsi="Frutiger Next LT W1G"/>
          <w:vertAlign w:val="superscript"/>
        </w:rPr>
        <w:t>2</w:t>
      </w:r>
      <w:r w:rsidR="00AA74A2" w:rsidRPr="002471EF">
        <w:rPr>
          <w:rFonts w:ascii="Frutiger Next LT W1G" w:hAnsi="Frutiger Next LT W1G"/>
        </w:rPr>
        <w:t>)</w:t>
      </w:r>
      <w:r w:rsidR="00B67304" w:rsidRPr="002471EF">
        <w:rPr>
          <w:rFonts w:ascii="Frutiger Next LT W1G" w:hAnsi="Frutiger Next LT W1G"/>
        </w:rPr>
        <w:t xml:space="preserve"> </w:t>
      </w:r>
      <w:r w:rsidR="00C50F30" w:rsidRPr="002471EF">
        <w:rPr>
          <w:rFonts w:ascii="Frutiger Next LT W1G" w:hAnsi="Frutiger Next LT W1G"/>
        </w:rPr>
        <w:t xml:space="preserve">when tested in accordance with ASTM E2178. </w:t>
      </w:r>
    </w:p>
    <w:p w14:paraId="6775A91C" w14:textId="436B5391" w:rsidR="0073370A" w:rsidRPr="002471EF" w:rsidRDefault="0073370A" w:rsidP="004E419F">
      <w:pPr>
        <w:pStyle w:val="Heading6"/>
        <w:rPr>
          <w:rFonts w:ascii="Frutiger Next LT W1G" w:hAnsi="Frutiger Next LT W1G"/>
        </w:rPr>
      </w:pPr>
      <w:r w:rsidRPr="002471EF">
        <w:rPr>
          <w:rFonts w:ascii="Frutiger Next LT W1G" w:hAnsi="Frutiger Next LT W1G"/>
        </w:rPr>
        <w:lastRenderedPageBreak/>
        <w:t xml:space="preserve">Vapor permeable air and </w:t>
      </w:r>
      <w:r w:rsidR="00B76242" w:rsidRPr="002471EF">
        <w:rPr>
          <w:rFonts w:ascii="Frutiger Next LT W1G" w:hAnsi="Frutiger Next LT W1G"/>
        </w:rPr>
        <w:t>water-resistive</w:t>
      </w:r>
      <w:r w:rsidRPr="002471EF">
        <w:rPr>
          <w:rFonts w:ascii="Frutiger Next LT W1G" w:hAnsi="Frutiger Next LT W1G"/>
        </w:rPr>
        <w:t xml:space="preserve"> barrier: assembly air leakage less than 0.00 cfm/ft</w:t>
      </w:r>
      <w:r w:rsidRPr="002471EF">
        <w:rPr>
          <w:rFonts w:ascii="Frutiger Next LT W1G" w:hAnsi="Frutiger Next LT W1G"/>
          <w:vertAlign w:val="superscript"/>
        </w:rPr>
        <w:t>2</w:t>
      </w:r>
      <w:r w:rsidRPr="002471EF">
        <w:rPr>
          <w:rFonts w:ascii="Frutiger Next LT W1G" w:hAnsi="Frutiger Next LT W1G"/>
        </w:rPr>
        <w:t xml:space="preserve"> </w:t>
      </w:r>
      <w:r w:rsidR="00906EA9" w:rsidRPr="002471EF">
        <w:rPr>
          <w:rFonts w:ascii="Frutiger Next LT W1G" w:hAnsi="Frutiger Next LT W1G"/>
        </w:rPr>
        <w:t>(0.2 L/s/m</w:t>
      </w:r>
      <w:r w:rsidR="00906EA9" w:rsidRPr="002471EF">
        <w:rPr>
          <w:rFonts w:ascii="Frutiger Next LT W1G" w:hAnsi="Frutiger Next LT W1G"/>
          <w:vertAlign w:val="superscript"/>
        </w:rPr>
        <w:t>2</w:t>
      </w:r>
      <w:r w:rsidR="00906EA9" w:rsidRPr="002471EF">
        <w:rPr>
          <w:rFonts w:ascii="Frutiger Next LT W1G" w:hAnsi="Frutiger Next LT W1G"/>
        </w:rPr>
        <w:t xml:space="preserve">) when tested in accordance with ASTM E2357. </w:t>
      </w:r>
    </w:p>
    <w:p w14:paraId="6E1B9C4B" w14:textId="4017ADDC" w:rsidR="00B67304" w:rsidRPr="002471EF" w:rsidRDefault="004E419F" w:rsidP="004E419F">
      <w:pPr>
        <w:pStyle w:val="Heading6"/>
        <w:rPr>
          <w:rFonts w:ascii="Frutiger Next LT W1G" w:hAnsi="Frutiger Next LT W1G"/>
        </w:rPr>
      </w:pPr>
      <w:r w:rsidRPr="002471EF">
        <w:rPr>
          <w:rFonts w:ascii="Frutiger Next LT W1G" w:hAnsi="Frutiger Next LT W1G"/>
        </w:rPr>
        <w:t xml:space="preserve">Water-resistive barrier in conformance with </w:t>
      </w:r>
      <w:r w:rsidR="003903E3" w:rsidRPr="002471EF">
        <w:rPr>
          <w:rFonts w:ascii="Frutiger Next LT W1G" w:hAnsi="Frutiger Next LT W1G"/>
        </w:rPr>
        <w:t xml:space="preserve">physical </w:t>
      </w:r>
      <w:r w:rsidRPr="002471EF">
        <w:rPr>
          <w:rFonts w:ascii="Frutiger Next LT W1G" w:hAnsi="Frutiger Next LT W1G"/>
        </w:rPr>
        <w:t xml:space="preserve">requirements of ASTM E2570  </w:t>
      </w:r>
      <w:r w:rsidR="00B67304" w:rsidRPr="002471EF">
        <w:rPr>
          <w:rFonts w:ascii="Frutiger Next LT W1G" w:hAnsi="Frutiger Next LT W1G"/>
        </w:rPr>
        <w:t xml:space="preserve"> </w:t>
      </w:r>
    </w:p>
    <w:p w14:paraId="3447EE18" w14:textId="77777777" w:rsidR="003903E3" w:rsidRPr="002471EF" w:rsidRDefault="00B67304" w:rsidP="00B67304">
      <w:pPr>
        <w:pStyle w:val="Heading5"/>
        <w:rPr>
          <w:rFonts w:ascii="Frutiger Next LT W1G" w:hAnsi="Frutiger Next LT W1G"/>
        </w:rPr>
      </w:pPr>
      <w:r w:rsidRPr="002471EF">
        <w:rPr>
          <w:rFonts w:ascii="Frutiger Next LT W1G" w:hAnsi="Frutiger Next LT W1G"/>
        </w:rPr>
        <w:t>Insulation</w:t>
      </w:r>
    </w:p>
    <w:p w14:paraId="4685EA81" w14:textId="0A38DD17" w:rsidR="00B67304" w:rsidRPr="002471EF" w:rsidRDefault="003903E3" w:rsidP="003903E3">
      <w:pPr>
        <w:pStyle w:val="Heading6"/>
        <w:rPr>
          <w:rFonts w:ascii="Frutiger Next LT W1G" w:hAnsi="Frutiger Next LT W1G"/>
        </w:rPr>
      </w:pPr>
      <w:r w:rsidRPr="002471EF">
        <w:rPr>
          <w:rFonts w:ascii="Frutiger Next LT W1G" w:hAnsi="Frutiger Next LT W1G"/>
        </w:rPr>
        <w:t xml:space="preserve">Non-combustible mineral wool insulation </w:t>
      </w:r>
      <w:r w:rsidR="00755E6D" w:rsidRPr="002471EF">
        <w:rPr>
          <w:rFonts w:ascii="Frutiger Next LT W1G" w:hAnsi="Frutiger Next LT W1G"/>
        </w:rPr>
        <w:t xml:space="preserve">as defined by </w:t>
      </w:r>
      <w:r w:rsidRPr="002471EF">
        <w:rPr>
          <w:rFonts w:ascii="Frutiger Next LT W1G" w:hAnsi="Frutiger Next LT W1G"/>
        </w:rPr>
        <w:t xml:space="preserve">NFPA 220 in </w:t>
      </w:r>
      <w:r w:rsidR="00B67304" w:rsidRPr="002471EF">
        <w:rPr>
          <w:rFonts w:ascii="Frutiger Next LT W1G" w:hAnsi="Frutiger Next LT W1G"/>
        </w:rPr>
        <w:t>compl</w:t>
      </w:r>
      <w:r w:rsidRPr="002471EF">
        <w:rPr>
          <w:rFonts w:ascii="Frutiger Next LT W1G" w:hAnsi="Frutiger Next LT W1G"/>
        </w:rPr>
        <w:t>iance</w:t>
      </w:r>
      <w:r w:rsidR="00B67304" w:rsidRPr="002471EF">
        <w:rPr>
          <w:rFonts w:ascii="Frutiger Next LT W1G" w:hAnsi="Frutiger Next LT W1G"/>
        </w:rPr>
        <w:t xml:space="preserve"> with ASTM C612 Type IV requirements </w:t>
      </w:r>
      <w:r w:rsidRPr="002471EF">
        <w:rPr>
          <w:rFonts w:ascii="Frutiger Next LT W1G" w:hAnsi="Frutiger Next LT W1G"/>
        </w:rPr>
        <w:t>with 0 flame spread and 0 smoke development when measured in accordance with ASTM E84</w:t>
      </w:r>
    </w:p>
    <w:p w14:paraId="2B153447"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Intumescent Tape</w:t>
      </w:r>
    </w:p>
    <w:p w14:paraId="7424D1E9" w14:textId="40954B42" w:rsidR="00755E6D" w:rsidRPr="002471EF" w:rsidRDefault="00755E6D" w:rsidP="00755E6D">
      <w:pPr>
        <w:pStyle w:val="Heading6"/>
        <w:rPr>
          <w:rFonts w:ascii="Frutiger Next LT W1G" w:hAnsi="Frutiger Next LT W1G"/>
          <w:iCs/>
          <w:color w:val="0000FF"/>
        </w:rPr>
      </w:pPr>
      <w:r w:rsidRPr="002471EF">
        <w:rPr>
          <w:rFonts w:ascii="Frutiger Next LT W1G" w:hAnsi="Frutiger Next LT W1G"/>
        </w:rPr>
        <w:t>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68F24A50" w14:textId="069DF0A0" w:rsidR="00755E6D" w:rsidRPr="002471EF" w:rsidRDefault="00755E6D" w:rsidP="00755E6D">
      <w:pPr>
        <w:pStyle w:val="TextBody"/>
        <w:ind w:left="1170" w:hanging="46"/>
        <w:rPr>
          <w:rFonts w:ascii="Frutiger Next LT W1G" w:hAnsi="Frutiger Next LT W1G"/>
          <w:i/>
          <w:color w:val="0000FF"/>
        </w:rPr>
      </w:pPr>
      <w:r w:rsidRPr="002471EF">
        <w:rPr>
          <w:rFonts w:ascii="Frutiger Next LT W1G" w:hAnsi="Frutiger Next LT W1G"/>
          <w:i/>
          <w:color w:val="0000FF"/>
        </w:rPr>
        <w:t>NOTE: select one fire break method.  Refer to applicable code for metal fire breaks and Sto guide details for others</w:t>
      </w:r>
    </w:p>
    <w:p w14:paraId="1C4A9B68" w14:textId="4D0F8F1E" w:rsidR="00755E6D" w:rsidRPr="002471EF" w:rsidRDefault="00755E6D" w:rsidP="00755E6D">
      <w:pPr>
        <w:pStyle w:val="Heading5"/>
        <w:rPr>
          <w:rFonts w:ascii="Frutiger Next LT W1G" w:hAnsi="Frutiger Next LT W1G"/>
        </w:rPr>
      </w:pPr>
      <w:r w:rsidRPr="002471EF">
        <w:rPr>
          <w:rFonts w:ascii="Frutiger Next LT W1G" w:hAnsi="Frutiger Next LT W1G"/>
        </w:rPr>
        <w:t>Fire Break</w:t>
      </w:r>
    </w:p>
    <w:p w14:paraId="1AC41957" w14:textId="0DA40A80" w:rsidR="00755E6D" w:rsidRPr="002471EF" w:rsidRDefault="00755E6D" w:rsidP="00755E6D">
      <w:pPr>
        <w:pStyle w:val="Heading6"/>
        <w:rPr>
          <w:rFonts w:ascii="Frutiger Next LT W1G" w:hAnsi="Frutiger Next LT W1G"/>
        </w:rPr>
      </w:pPr>
      <w:r w:rsidRPr="002471EF">
        <w:rPr>
          <w:rFonts w:ascii="Frutiger Next LT W1G" w:hAnsi="Frutiger Next LT W1G"/>
        </w:rPr>
        <w:t>Metal Fire Break - Minimum 0.38mm corrosion resistant metal of sufficient dimension to overlap inner face of carrier board by minimum 10mm (~3/8in)</w:t>
      </w:r>
    </w:p>
    <w:p w14:paraId="693377D6" w14:textId="0F35526B"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Composite Fire Break </w:t>
      </w:r>
      <w:r w:rsidR="00197763">
        <w:rPr>
          <w:rFonts w:ascii="Frutiger Next LT W1G" w:hAnsi="Frutiger Next LT W1G"/>
        </w:rPr>
        <w:t>–</w:t>
      </w:r>
      <w:r w:rsidRPr="002471EF">
        <w:rPr>
          <w:rFonts w:ascii="Frutiger Next LT W1G" w:hAnsi="Frutiger Next LT W1G"/>
        </w:rPr>
        <w:t xml:space="preserve"> </w:t>
      </w:r>
      <w:r w:rsidR="00197763">
        <w:rPr>
          <w:rFonts w:ascii="Frutiger Next LT W1G" w:hAnsi="Frutiger Next LT W1G"/>
        </w:rPr>
        <w:t>Sto Lamella</w:t>
      </w:r>
      <w:r w:rsidRPr="002471EF">
        <w:rPr>
          <w:rFonts w:ascii="Frutiger Next LT W1G" w:hAnsi="Frutiger Next LT W1G"/>
        </w:rPr>
        <w:t xml:space="preserve"> – </w:t>
      </w:r>
      <w:r w:rsidR="0040472A" w:rsidRPr="002471EF">
        <w:rPr>
          <w:rFonts w:ascii="Frutiger Next LT W1G" w:hAnsi="Frutiger Next LT W1G"/>
        </w:rPr>
        <w:t xml:space="preserve">Nominal </w:t>
      </w:r>
      <w:r w:rsidR="00197763">
        <w:rPr>
          <w:rFonts w:ascii="Frutiger Next LT W1G" w:hAnsi="Frutiger Next LT W1G"/>
        </w:rPr>
        <w:t>8.5</w:t>
      </w:r>
      <w:r w:rsidR="0040472A" w:rsidRPr="002471EF">
        <w:rPr>
          <w:rFonts w:ascii="Frutiger Next LT W1G" w:hAnsi="Frutiger Next LT W1G"/>
        </w:rPr>
        <w:t xml:space="preserve"> lb/ft</w:t>
      </w:r>
      <w:r w:rsidR="0040472A" w:rsidRPr="002471EF">
        <w:rPr>
          <w:rFonts w:ascii="Frutiger Next LT W1G" w:hAnsi="Frutiger Next LT W1G"/>
          <w:vertAlign w:val="superscript"/>
        </w:rPr>
        <w:t>3</w:t>
      </w:r>
      <w:r w:rsidR="0040472A" w:rsidRPr="002471EF">
        <w:rPr>
          <w:rFonts w:ascii="Frutiger Next LT W1G" w:hAnsi="Frutiger Next LT W1G"/>
        </w:rPr>
        <w:t xml:space="preserve"> (</w:t>
      </w:r>
      <w:r w:rsidR="00197763">
        <w:rPr>
          <w:rFonts w:ascii="Frutiger Next LT W1G" w:hAnsi="Frutiger Next LT W1G"/>
        </w:rPr>
        <w:t>13</w:t>
      </w:r>
      <w:r w:rsidR="0040472A" w:rsidRPr="002471EF">
        <w:rPr>
          <w:rFonts w:ascii="Frutiger Next LT W1G" w:hAnsi="Frutiger Next LT W1G"/>
        </w:rPr>
        <w:t>6kg/m</w:t>
      </w:r>
      <w:r w:rsidR="0040472A" w:rsidRPr="002471EF">
        <w:rPr>
          <w:rFonts w:ascii="Frutiger Next LT W1G" w:hAnsi="Frutiger Next LT W1G"/>
          <w:vertAlign w:val="superscript"/>
        </w:rPr>
        <w:t>3</w:t>
      </w:r>
      <w:r w:rsidR="0040472A" w:rsidRPr="002471EF">
        <w:rPr>
          <w:rFonts w:ascii="Frutiger Next LT W1G" w:hAnsi="Frutiger Next LT W1G"/>
        </w:rPr>
        <w:t>) density, minimum 4 in (~100mm) tall non-combustible mineral wool insulation lamella strip (fibers oriented perpendicular to wall),</w:t>
      </w:r>
      <w:r w:rsidRPr="002471EF">
        <w:rPr>
          <w:rFonts w:ascii="Frutiger Next LT W1G" w:hAnsi="Frutiger Next LT W1G"/>
        </w:rPr>
        <w:t xml:space="preserve"> faced with intumescent tape, 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518050C5" w14:textId="34EE6953" w:rsidR="009B1EDA" w:rsidRPr="009B1EDA" w:rsidRDefault="00755E6D" w:rsidP="009B1EDA">
      <w:pPr>
        <w:pStyle w:val="Heading6"/>
        <w:rPr>
          <w:rFonts w:ascii="Frutiger Next LT W1G" w:hAnsi="Frutiger Next LT W1G"/>
        </w:rPr>
      </w:pPr>
      <w:r w:rsidRPr="009B1EDA">
        <w:rPr>
          <w:rFonts w:ascii="Frutiger Next LT W1G" w:hAnsi="Frutiger Next LT W1G"/>
        </w:rPr>
        <w:t xml:space="preserve">Dual Barrier Fire Break </w:t>
      </w:r>
      <w:r w:rsidR="006B1E7B">
        <w:rPr>
          <w:rFonts w:ascii="Frutiger Next LT W1G" w:hAnsi="Frutiger Next LT W1G"/>
        </w:rPr>
        <w:t>–</w:t>
      </w:r>
      <w:r w:rsidRPr="009B1EDA">
        <w:rPr>
          <w:rFonts w:ascii="Frutiger Next LT W1G" w:hAnsi="Frutiger Next LT W1G"/>
        </w:rPr>
        <w:t xml:space="preserve"> </w:t>
      </w:r>
      <w:bookmarkStart w:id="38" w:name="_Hlk38970060"/>
      <w:r w:rsidR="006B1E7B">
        <w:rPr>
          <w:rFonts w:ascii="Frutiger Next LT W1G" w:hAnsi="Frutiger Next LT W1G"/>
        </w:rPr>
        <w:t>Sto Lamella - N</w:t>
      </w:r>
      <w:r w:rsidRPr="009B1EDA">
        <w:rPr>
          <w:rFonts w:ascii="Frutiger Next LT W1G" w:hAnsi="Frutiger Next LT W1G"/>
        </w:rPr>
        <w:t xml:space="preserve">ominal </w:t>
      </w:r>
      <w:r w:rsidR="006B1E7B">
        <w:rPr>
          <w:rFonts w:ascii="Frutiger Next LT W1G" w:hAnsi="Frutiger Next LT W1G"/>
        </w:rPr>
        <w:t>8.5</w:t>
      </w:r>
      <w:r w:rsidRPr="009B1EDA">
        <w:rPr>
          <w:rFonts w:ascii="Frutiger Next LT W1G" w:hAnsi="Frutiger Next LT W1G"/>
        </w:rPr>
        <w:t xml:space="preserve"> lb/ft</w:t>
      </w:r>
      <w:r w:rsidRPr="009B1EDA">
        <w:rPr>
          <w:rFonts w:ascii="Frutiger Next LT W1G" w:hAnsi="Frutiger Next LT W1G"/>
          <w:vertAlign w:val="superscript"/>
        </w:rPr>
        <w:t>3</w:t>
      </w:r>
      <w:r w:rsidRPr="009B1EDA">
        <w:rPr>
          <w:rFonts w:ascii="Frutiger Next LT W1G" w:hAnsi="Frutiger Next LT W1G"/>
        </w:rPr>
        <w:t xml:space="preserve"> (</w:t>
      </w:r>
      <w:r w:rsidR="006B1E7B">
        <w:rPr>
          <w:rFonts w:ascii="Frutiger Next LT W1G" w:hAnsi="Frutiger Next LT W1G"/>
        </w:rPr>
        <w:t>13</w:t>
      </w:r>
      <w:r w:rsidRPr="009B1EDA">
        <w:rPr>
          <w:rFonts w:ascii="Frutiger Next LT W1G" w:hAnsi="Frutiger Next LT W1G"/>
        </w:rPr>
        <w:t>6kg/m</w:t>
      </w:r>
      <w:r w:rsidRPr="009B1EDA">
        <w:rPr>
          <w:rFonts w:ascii="Frutiger Next LT W1G" w:hAnsi="Frutiger Next LT W1G"/>
          <w:vertAlign w:val="superscript"/>
        </w:rPr>
        <w:t>3</w:t>
      </w:r>
      <w:r w:rsidRPr="009B1EDA">
        <w:rPr>
          <w:rFonts w:ascii="Frutiger Next LT W1G" w:hAnsi="Frutiger Next LT W1G"/>
        </w:rPr>
        <w:t>) density, minimum 4 in (~100mm) tall non-combustible mineral wool insulation lamella strip (fibers oriented perpendicular to wall),</w:t>
      </w:r>
      <w:bookmarkEnd w:id="38"/>
      <w:r w:rsidRPr="009B1EDA">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78FE3234" w14:textId="57D2EAA3" w:rsidR="00883562" w:rsidRPr="009B1EDA" w:rsidRDefault="00883562" w:rsidP="009B1EDA">
      <w:pPr>
        <w:pStyle w:val="Heading5"/>
        <w:rPr>
          <w:rFonts w:ascii="Frutiger Next LT W1G" w:hAnsi="Frutiger Next LT W1G"/>
        </w:rPr>
      </w:pPr>
      <w:r w:rsidRPr="009B1EDA">
        <w:rPr>
          <w:rFonts w:ascii="Frutiger Next LT W1G" w:hAnsi="Frutiger Next LT W1G"/>
        </w:rPr>
        <w:t>Sub-construction Material Properties:</w:t>
      </w:r>
      <w:bookmarkStart w:id="39" w:name="_Hlk130307799"/>
    </w:p>
    <w:p w14:paraId="6DEE4E2B" w14:textId="77777777" w:rsidR="00BE7328" w:rsidRDefault="00BE7328" w:rsidP="00883562">
      <w:pPr>
        <w:pStyle w:val="ListParagraph"/>
        <w:widowControl w:val="0"/>
        <w:numPr>
          <w:ilvl w:val="3"/>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StoVentro Brackets </w:t>
      </w:r>
    </w:p>
    <w:bookmarkEnd w:id="39"/>
    <w:p w14:paraId="0033EBFD" w14:textId="1B53182F" w:rsidR="00883562"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Steel: </w:t>
      </w:r>
      <w:r w:rsidR="00883562" w:rsidRPr="009B1EDA">
        <w:rPr>
          <w:rFonts w:ascii="Frutiger Next LT W1G" w:hAnsi="Frutiger Next LT W1G"/>
          <w:color w:val="auto"/>
        </w:rPr>
        <w:t>2.0mm, Large (FP) and Small (GP) wall brackets, Grade 80 HSLAS-F + ZM115 galvanized steel in accordance with ASTM A1046 Type 1 specification, or Grade S550GD (1.0531) + ZMM430 galvanized steel conforming to EN 10346.</w:t>
      </w:r>
    </w:p>
    <w:p w14:paraId="16CF464F" w14:textId="7FB643BF" w:rsidR="00994231" w:rsidRPr="00994231"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Aluminum: </w:t>
      </w:r>
      <w:r w:rsidRPr="009B1EDA">
        <w:rPr>
          <w:rFonts w:ascii="Frutiger Next LT W1G" w:hAnsi="Frutiger Next LT W1G"/>
          <w:color w:val="auto"/>
        </w:rPr>
        <w:t>3.2mm and 4.2mm, Large (FP) and Small (GP) wall brackets, quality EN AW-6063 T66 aluminum, tolerance in accordance with EN 755-9, or 6005A-T5 aluminum, tolerance in accordance with ASTM A370-19.</w:t>
      </w:r>
    </w:p>
    <w:p w14:paraId="62F0ED06" w14:textId="77777777" w:rsidR="00883562" w:rsidRPr="009B1EDA" w:rsidRDefault="00883562" w:rsidP="00883562">
      <w:pPr>
        <w:pStyle w:val="ListParagraph"/>
        <w:widowControl w:val="0"/>
        <w:numPr>
          <w:ilvl w:val="3"/>
          <w:numId w:val="101"/>
        </w:numPr>
        <w:tabs>
          <w:tab w:val="left" w:pos="2357"/>
          <w:tab w:val="left" w:pos="2358"/>
        </w:tabs>
        <w:autoSpaceDE w:val="0"/>
        <w:autoSpaceDN w:val="0"/>
        <w:spacing w:before="205" w:after="0" w:line="240" w:lineRule="auto"/>
        <w:ind w:right="110"/>
        <w:contextualSpacing w:val="0"/>
        <w:rPr>
          <w:rFonts w:ascii="Frutiger Next LT W1G" w:hAnsi="Frutiger Next LT W1G"/>
          <w:color w:val="auto"/>
        </w:rPr>
      </w:pPr>
      <w:r w:rsidRPr="009B1EDA">
        <w:rPr>
          <w:rFonts w:ascii="Frutiger Next LT W1G" w:hAnsi="Frutiger Next LT W1G"/>
          <w:color w:val="auto"/>
        </w:rPr>
        <w:t>Minimum 2.0mm aluminum alloy T-profiles, L-profiles, or other StoVentro profiles, EN AW-6063 T66 per EN 755-2, or 6005A-T5 with minimum tensile strength</w:t>
      </w:r>
      <w:r w:rsidRPr="009B1EDA">
        <w:rPr>
          <w:rFonts w:ascii="Frutiger Next LT W1G" w:hAnsi="Frutiger Next LT W1G"/>
          <w:color w:val="auto"/>
          <w:spacing w:val="-24"/>
        </w:rPr>
        <w:t xml:space="preserve"> </w:t>
      </w:r>
      <w:r w:rsidRPr="009B1EDA">
        <w:rPr>
          <w:rFonts w:ascii="Frutiger Next LT W1G" w:hAnsi="Frutiger Next LT W1G"/>
          <w:color w:val="auto"/>
        </w:rPr>
        <w:t>of 38 ksi (262 N/mm</w:t>
      </w:r>
      <w:r w:rsidRPr="009B1EDA">
        <w:rPr>
          <w:rFonts w:ascii="Frutiger Next LT W1G" w:hAnsi="Frutiger Next LT W1G"/>
          <w:color w:val="auto"/>
          <w:vertAlign w:val="superscript"/>
        </w:rPr>
        <w:t>2</w:t>
      </w:r>
      <w:r w:rsidRPr="009B1EDA">
        <w:rPr>
          <w:rFonts w:ascii="Frutiger Next LT W1G" w:hAnsi="Frutiger Next LT W1G"/>
          <w:color w:val="auto"/>
        </w:rPr>
        <w:t>) and 6005A-T5 aluminum tolerance in accordance with ASTM A370-19</w:t>
      </w:r>
    </w:p>
    <w:p w14:paraId="42BE8B4B" w14:textId="77777777" w:rsidR="00921F1D" w:rsidRPr="002471EF" w:rsidRDefault="00921F1D" w:rsidP="00921F1D">
      <w:pPr>
        <w:pStyle w:val="Heading5"/>
        <w:rPr>
          <w:rFonts w:ascii="Frutiger Next LT W1G" w:hAnsi="Frutiger Next LT W1G"/>
        </w:rPr>
      </w:pPr>
      <w:r w:rsidRPr="002471EF">
        <w:rPr>
          <w:rFonts w:ascii="Frutiger Next LT W1G" w:hAnsi="Frutiger Next LT W1G"/>
        </w:rPr>
        <w:t>Carrier Board</w:t>
      </w:r>
    </w:p>
    <w:p w14:paraId="22F2A2FA" w14:textId="7767BA06" w:rsidR="00921F1D" w:rsidRPr="002471EF" w:rsidRDefault="0087511F" w:rsidP="00921F1D">
      <w:pPr>
        <w:pStyle w:val="Heading6"/>
        <w:rPr>
          <w:rFonts w:ascii="Frutiger Next LT W1G" w:hAnsi="Frutiger Next LT W1G"/>
        </w:rPr>
      </w:pPr>
      <w:r w:rsidRPr="002471EF">
        <w:rPr>
          <w:rFonts w:ascii="Frutiger Next LT W1G" w:hAnsi="Frutiger Next LT W1G"/>
        </w:rPr>
        <w:lastRenderedPageBreak/>
        <w:t>Nominal ½ inch (</w:t>
      </w:r>
      <w:r w:rsidR="00714960" w:rsidRPr="002471EF">
        <w:rPr>
          <w:rFonts w:ascii="Frutiger Next LT W1G" w:hAnsi="Frutiger Next LT W1G"/>
        </w:rPr>
        <w:t>12</w:t>
      </w:r>
      <w:r w:rsidR="00921F1D" w:rsidRPr="002471EF">
        <w:rPr>
          <w:rFonts w:ascii="Frutiger Next LT W1G" w:hAnsi="Frutiger Next LT W1G"/>
        </w:rPr>
        <w:t>mm</w:t>
      </w:r>
      <w:r w:rsidRPr="002471EF">
        <w:rPr>
          <w:rFonts w:ascii="Frutiger Next LT W1G" w:hAnsi="Frutiger Next LT W1G"/>
        </w:rPr>
        <w:t>)</w:t>
      </w:r>
      <w:r w:rsidR="00921F1D" w:rsidRPr="002471EF">
        <w:rPr>
          <w:rFonts w:ascii="Frutiger Next LT W1G" w:hAnsi="Frutiger Next LT W1G"/>
        </w:rPr>
        <w:t xml:space="preserve"> carrier board made of expanded glass granulate with </w:t>
      </w:r>
      <w:r w:rsidR="00DF2B89" w:rsidRPr="002471EF">
        <w:rPr>
          <w:rFonts w:ascii="Frutiger Next LT W1G" w:hAnsi="Frutiger Next LT W1G"/>
        </w:rPr>
        <w:t>nominal density of 31.2 lb/ft</w:t>
      </w:r>
      <w:r w:rsidR="00DF2B89" w:rsidRPr="002471EF">
        <w:rPr>
          <w:rFonts w:ascii="Frutiger Next LT W1G" w:hAnsi="Frutiger Next LT W1G"/>
          <w:vertAlign w:val="superscript"/>
        </w:rPr>
        <w:t>3</w:t>
      </w:r>
      <w:r w:rsidR="00DF2B89" w:rsidRPr="002471EF">
        <w:rPr>
          <w:rFonts w:ascii="Frutiger Next LT W1G" w:hAnsi="Frutiger Next LT W1G"/>
        </w:rPr>
        <w:t xml:space="preserve"> (500 kg/m</w:t>
      </w:r>
      <w:r w:rsidR="00DF2B89" w:rsidRPr="002471EF">
        <w:rPr>
          <w:rFonts w:ascii="Frutiger Next LT W1G" w:hAnsi="Frutiger Next LT W1G"/>
          <w:vertAlign w:val="superscript"/>
        </w:rPr>
        <w:t>3</w:t>
      </w:r>
      <w:r w:rsidR="00DF2B89" w:rsidRPr="002471EF">
        <w:rPr>
          <w:rFonts w:ascii="Frutiger Next LT W1G" w:hAnsi="Frutiger Next LT W1G"/>
        </w:rPr>
        <w:t xml:space="preserve">) and </w:t>
      </w:r>
      <w:r w:rsidR="00921F1D" w:rsidRPr="002471EF">
        <w:rPr>
          <w:rFonts w:ascii="Frutiger Next LT W1G" w:hAnsi="Frutiger Next LT W1G"/>
        </w:rPr>
        <w:t>thermal conductivity of</w:t>
      </w:r>
      <w:r w:rsidR="00DF2B89" w:rsidRPr="002471EF">
        <w:rPr>
          <w:rFonts w:ascii="Frutiger Next LT W1G" w:hAnsi="Frutiger Next LT W1G"/>
        </w:rPr>
        <w:t xml:space="preserve"> 0.052 BTU/h·ft·°F (</w:t>
      </w:r>
      <w:r w:rsidR="00921F1D" w:rsidRPr="002471EF">
        <w:rPr>
          <w:rFonts w:ascii="Frutiger Next LT W1G" w:hAnsi="Frutiger Next LT W1G"/>
        </w:rPr>
        <w:t>0.</w:t>
      </w:r>
      <w:r w:rsidR="00233ADE">
        <w:rPr>
          <w:rFonts w:ascii="Frutiger Next LT W1G" w:hAnsi="Frutiger Next LT W1G"/>
        </w:rPr>
        <w:t>12</w:t>
      </w:r>
      <w:r w:rsidR="00921F1D" w:rsidRPr="002471EF">
        <w:rPr>
          <w:rFonts w:ascii="Frutiger Next LT W1G" w:hAnsi="Frutiger Next LT W1G"/>
        </w:rPr>
        <w:t xml:space="preserve"> W/m·K</w:t>
      </w:r>
      <w:r w:rsidR="00DF2B89" w:rsidRPr="002471EF">
        <w:rPr>
          <w:rFonts w:ascii="Frutiger Next LT W1G" w:hAnsi="Frutiger Next LT W1G"/>
        </w:rPr>
        <w:t xml:space="preserve">) </w:t>
      </w:r>
      <w:r w:rsidR="00F217AF" w:rsidRPr="002471EF">
        <w:rPr>
          <w:rFonts w:ascii="Frutiger Next LT W1G" w:hAnsi="Frutiger Next LT W1G"/>
        </w:rPr>
        <w:t>consisting of 9</w:t>
      </w:r>
      <w:r w:rsidR="00840274" w:rsidRPr="002471EF">
        <w:rPr>
          <w:rFonts w:ascii="Frutiger Next LT W1G" w:hAnsi="Frutiger Next LT W1G"/>
        </w:rPr>
        <w:t>0</w:t>
      </w:r>
      <w:r w:rsidR="00F217AF" w:rsidRPr="002471EF">
        <w:rPr>
          <w:rFonts w:ascii="Frutiger Next LT W1G" w:hAnsi="Frutiger Next LT W1G"/>
        </w:rPr>
        <w:t>%</w:t>
      </w:r>
      <w:r w:rsidR="00840274" w:rsidRPr="002471EF">
        <w:rPr>
          <w:rFonts w:ascii="Frutiger Next LT W1G" w:hAnsi="Frutiger Next LT W1G"/>
        </w:rPr>
        <w:t xml:space="preserve">+ </w:t>
      </w:r>
      <w:r w:rsidR="00F217AF" w:rsidRPr="002471EF">
        <w:rPr>
          <w:rFonts w:ascii="Frutiger Next LT W1G" w:hAnsi="Frutiger Next LT W1G"/>
        </w:rPr>
        <w:t>recycled</w:t>
      </w:r>
      <w:r w:rsidR="00755E6D" w:rsidRPr="002471EF">
        <w:rPr>
          <w:rFonts w:ascii="Frutiger Next LT W1G" w:hAnsi="Frutiger Next LT W1G"/>
        </w:rPr>
        <w:t xml:space="preserve"> glass </w:t>
      </w:r>
      <w:r w:rsidR="00F217AF" w:rsidRPr="002471EF">
        <w:rPr>
          <w:rFonts w:ascii="Frutiger Next LT W1G" w:hAnsi="Frutiger Next LT W1G"/>
        </w:rPr>
        <w:t>content</w:t>
      </w:r>
    </w:p>
    <w:p w14:paraId="7D933CE7" w14:textId="38C38839" w:rsidR="00B67304" w:rsidRPr="00E95A27" w:rsidRDefault="00B67304" w:rsidP="00B67304">
      <w:pPr>
        <w:pStyle w:val="Heading2"/>
        <w:rPr>
          <w:rFonts w:ascii="Frutiger Next LT W1G Medium" w:hAnsi="Frutiger Next LT W1G Medium"/>
          <w:b w:val="0"/>
          <w:bCs/>
        </w:rPr>
      </w:pPr>
      <w:bookmarkStart w:id="40" w:name="_Toc422152251"/>
      <w:bookmarkStart w:id="41" w:name="_Toc65246790"/>
      <w:r w:rsidRPr="00E95A27">
        <w:rPr>
          <w:rFonts w:ascii="Frutiger Next LT W1G Medium" w:hAnsi="Frutiger Next LT W1G Medium"/>
          <w:b w:val="0"/>
          <w:bCs/>
        </w:rPr>
        <w:t>QUALITY ASSURANCE</w:t>
      </w:r>
      <w:bookmarkEnd w:id="40"/>
      <w:bookmarkEnd w:id="41"/>
    </w:p>
    <w:p w14:paraId="1494642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Manufacturer Requirements</w:t>
      </w:r>
    </w:p>
    <w:p w14:paraId="1BD2035B" w14:textId="3394ED35" w:rsidR="00B67304" w:rsidRPr="002471EF" w:rsidRDefault="00014280" w:rsidP="00B67304">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water-resistive</w:t>
      </w:r>
      <w:r w:rsidR="00365A32" w:rsidRPr="002471EF">
        <w:rPr>
          <w:rFonts w:ascii="Frutiger Next LT W1G" w:hAnsi="Frutiger Next LT W1G"/>
          <w:lang w:val="en-US"/>
        </w:rPr>
        <w:t xml:space="preserve"> barrier, </w:t>
      </w:r>
      <w:r w:rsidR="00B67304" w:rsidRPr="002471EF">
        <w:rPr>
          <w:rFonts w:ascii="Frutiger Next LT W1G" w:hAnsi="Frutiger Next LT W1G"/>
          <w:lang w:val="en-US"/>
        </w:rPr>
        <w:t>insulated wall cladding</w:t>
      </w:r>
      <w:r w:rsidR="00365A32" w:rsidRPr="002471EF">
        <w:rPr>
          <w:rFonts w:ascii="Frutiger Next LT W1G" w:hAnsi="Frutiger Next LT W1G"/>
          <w:lang w:val="en-US"/>
        </w:rPr>
        <w:t>, and architectural finish system</w:t>
      </w:r>
      <w:r w:rsidR="00B67304" w:rsidRPr="002471EF">
        <w:rPr>
          <w:rFonts w:ascii="Frutiger Next LT W1G" w:hAnsi="Frutiger Next LT W1G"/>
          <w:lang w:val="en-US"/>
        </w:rPr>
        <w:t xml:space="preserve"> manufacturer for a minimum of thirty</w:t>
      </w:r>
      <w:r w:rsidR="00365A32" w:rsidRPr="002471EF">
        <w:rPr>
          <w:rFonts w:ascii="Frutiger Next LT W1G" w:hAnsi="Frutiger Next LT W1G"/>
          <w:lang w:val="en-US"/>
        </w:rPr>
        <w:t xml:space="preserve">-five </w:t>
      </w:r>
      <w:r w:rsidR="00B67304" w:rsidRPr="002471EF">
        <w:rPr>
          <w:rFonts w:ascii="Frutiger Next LT W1G" w:hAnsi="Frutiger Next LT W1G"/>
          <w:lang w:val="en-US"/>
        </w:rPr>
        <w:t>(35) years</w:t>
      </w:r>
    </w:p>
    <w:p w14:paraId="62D78AD4" w14:textId="4E914F87" w:rsidR="00B67304" w:rsidRPr="002471EF" w:rsidRDefault="00B67304" w:rsidP="00390185">
      <w:pPr>
        <w:pStyle w:val="Heading6"/>
        <w:rPr>
          <w:rFonts w:ascii="Frutiger Next LT W1G" w:hAnsi="Frutiger Next LT W1G"/>
          <w:lang w:val="en-US"/>
        </w:rPr>
      </w:pPr>
      <w:r w:rsidRPr="002471EF">
        <w:rPr>
          <w:rFonts w:ascii="Frutiger Next LT W1G" w:hAnsi="Frutiger Next LT W1G"/>
          <w:lang w:val="en-US"/>
        </w:rPr>
        <w:t>Manufacturing facilities</w:t>
      </w:r>
      <w:r w:rsidR="002C74F6" w:rsidRPr="002471EF">
        <w:rPr>
          <w:rFonts w:ascii="Frutiger Next LT W1G" w:hAnsi="Frutiger Next LT W1G"/>
          <w:lang w:val="en-US"/>
        </w:rPr>
        <w:t>:</w:t>
      </w:r>
      <w:r w:rsidRPr="002471EF">
        <w:rPr>
          <w:rFonts w:ascii="Frutiger Next LT W1G" w:hAnsi="Frutiger Next LT W1G"/>
          <w:lang w:val="en-US"/>
        </w:rPr>
        <w:t xml:space="preserve"> ISO 9001 Certified Quality System and </w:t>
      </w:r>
      <w:r w:rsidR="00BA1DF7" w:rsidRPr="002471EF">
        <w:rPr>
          <w:rFonts w:ascii="Frutiger Next LT W1G" w:hAnsi="Frutiger Next LT W1G"/>
          <w:lang w:val="en-US"/>
        </w:rPr>
        <w:t>c</w:t>
      </w:r>
      <w:r w:rsidRPr="002471EF">
        <w:rPr>
          <w:rFonts w:ascii="Frutiger Next LT W1G" w:hAnsi="Frutiger Next LT W1G"/>
          <w:lang w:val="en-US"/>
        </w:rPr>
        <w:t>ertified Environmental Management System</w:t>
      </w:r>
    </w:p>
    <w:p w14:paraId="01F5DFE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Contractor Requirements</w:t>
      </w:r>
    </w:p>
    <w:p w14:paraId="509A6DB0"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Engaged in application of similar systems for a minimum of three (3) years</w:t>
      </w:r>
    </w:p>
    <w:p w14:paraId="4F6EE68F"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Knowledgeable in the proper use and handling of Sto materials</w:t>
      </w:r>
    </w:p>
    <w:p w14:paraId="6C8FE2D3" w14:textId="4EE3702A"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Employ skilled mechanics who are experienced and knowledgeable in air a</w:t>
      </w:r>
      <w:r w:rsidR="00390185" w:rsidRPr="002471EF">
        <w:rPr>
          <w:rFonts w:ascii="Frutiger Next LT W1G" w:hAnsi="Frutiger Next LT W1G"/>
          <w:lang w:val="en-US"/>
        </w:rPr>
        <w:t xml:space="preserve">nd </w:t>
      </w:r>
      <w:r w:rsidR="00B76242" w:rsidRPr="002471EF">
        <w:rPr>
          <w:rFonts w:ascii="Frutiger Next LT W1G" w:hAnsi="Frutiger Next LT W1G"/>
          <w:lang w:val="en-US"/>
        </w:rPr>
        <w:t>water-resistive</w:t>
      </w:r>
      <w:r w:rsidR="00390185" w:rsidRPr="002471EF">
        <w:rPr>
          <w:rFonts w:ascii="Frutiger Next LT W1G" w:hAnsi="Frutiger Next LT W1G"/>
          <w:lang w:val="en-US"/>
        </w:rPr>
        <w:t xml:space="preserve"> barrier, curtain wall and rainscreen wall </w:t>
      </w:r>
      <w:r w:rsidRPr="002471EF">
        <w:rPr>
          <w:rFonts w:ascii="Frutiger Next LT W1G" w:hAnsi="Frutiger Next LT W1G"/>
          <w:lang w:val="en-US"/>
        </w:rPr>
        <w:t xml:space="preserve">application, </w:t>
      </w:r>
      <w:r w:rsidR="00E33202" w:rsidRPr="002471EF">
        <w:rPr>
          <w:rFonts w:ascii="Frutiger Next LT W1G" w:hAnsi="Frutiger Next LT W1G"/>
          <w:lang w:val="en-US"/>
        </w:rPr>
        <w:t>thin brick masonry veneer</w:t>
      </w:r>
      <w:r w:rsidR="00D731EE" w:rsidRPr="002471EF">
        <w:rPr>
          <w:rFonts w:ascii="Frutiger Next LT W1G" w:hAnsi="Frutiger Next LT W1G"/>
          <w:lang w:val="en-US"/>
        </w:rPr>
        <w:t xml:space="preserve"> application, </w:t>
      </w:r>
      <w:r w:rsidRPr="002471EF">
        <w:rPr>
          <w:rFonts w:ascii="Frutiger Next LT W1G" w:hAnsi="Frutiger Next LT W1G"/>
          <w:lang w:val="en-US"/>
        </w:rPr>
        <w:t>and familiar with the requirements of the specified work</w:t>
      </w:r>
    </w:p>
    <w:p w14:paraId="66FDA18D"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Successful completion of minimum of three (3) projects of similar size and complexity to the specified project</w:t>
      </w:r>
    </w:p>
    <w:p w14:paraId="2B2B8374" w14:textId="33885838" w:rsidR="00B67304"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Provide the proper equipment, manpower and supervision on the job site to install the system in compliance with Sto's published specifications and details and the project plans and specifications</w:t>
      </w:r>
    </w:p>
    <w:p w14:paraId="5CF97DCB" w14:textId="77777777"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10AD21E1" w14:textId="610CCE48"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2471EF">
        <w:rPr>
          <w:rFonts w:ascii="Frutiger Next LT W1G" w:hAnsi="Frutiger Next LT W1G"/>
          <w:lang w:val="en-US"/>
        </w:rPr>
        <w:t xml:space="preserve">, size </w:t>
      </w:r>
      <w:r w:rsidR="007977D7" w:rsidRPr="002471EF">
        <w:rPr>
          <w:rFonts w:ascii="Frutiger Next LT W1G" w:hAnsi="Frutiger Next LT W1G"/>
          <w:lang w:val="en-US"/>
        </w:rPr>
        <w:t>and locations</w:t>
      </w:r>
    </w:p>
    <w:p w14:paraId="3F5EBBD4"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Insulation Board Manufacturer Requirements</w:t>
      </w:r>
    </w:p>
    <w:p w14:paraId="2BBCCE3D" w14:textId="7E234582" w:rsidR="004B1A32" w:rsidRPr="002471EF" w:rsidRDefault="00DE4FA2" w:rsidP="00465431">
      <w:pPr>
        <w:pStyle w:val="Heading6"/>
        <w:rPr>
          <w:rFonts w:ascii="Frutiger Next LT W1G" w:hAnsi="Frutiger Next LT W1G"/>
          <w:lang w:val="en-US"/>
        </w:rPr>
      </w:pPr>
      <w:r w:rsidRPr="002471EF">
        <w:rPr>
          <w:rFonts w:ascii="Frutiger Next LT W1G" w:hAnsi="Frutiger Next LT W1G"/>
          <w:lang w:val="en-US"/>
        </w:rPr>
        <w:t>Mineral wool board manufacturer for a minimum of 30 years</w:t>
      </w:r>
    </w:p>
    <w:p w14:paraId="7118117E" w14:textId="3854E408" w:rsidR="00D731EE" w:rsidRPr="002471EF" w:rsidRDefault="00E33202" w:rsidP="00DE4FA2">
      <w:pPr>
        <w:pStyle w:val="Heading5"/>
        <w:rPr>
          <w:rFonts w:ascii="Frutiger Next LT W1G" w:hAnsi="Frutiger Next LT W1G"/>
          <w:lang w:val="en-US"/>
        </w:rPr>
      </w:pPr>
      <w:r w:rsidRPr="002471EF">
        <w:rPr>
          <w:rFonts w:ascii="Frutiger Next LT W1G" w:hAnsi="Frutiger Next LT W1G"/>
          <w:lang w:val="en-US"/>
        </w:rPr>
        <w:t>Masonry Veneer</w:t>
      </w:r>
      <w:r w:rsidR="00D731EE" w:rsidRPr="002471EF">
        <w:rPr>
          <w:rFonts w:ascii="Frutiger Next LT W1G" w:hAnsi="Frutiger Next LT W1G"/>
          <w:lang w:val="en-US"/>
        </w:rPr>
        <w:t xml:space="preserve"> Manufacturer Requirements</w:t>
      </w:r>
    </w:p>
    <w:p w14:paraId="71D98D70" w14:textId="6CFB3467" w:rsidR="00061E92"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masonry veneer</w:t>
      </w:r>
      <w:r w:rsidRPr="002471EF">
        <w:rPr>
          <w:rFonts w:ascii="Frutiger Next LT W1G" w:hAnsi="Frutiger Next LT W1G"/>
          <w:lang w:val="en-US"/>
        </w:rPr>
        <w:t xml:space="preserve"> units in conformance with the IBC and IRC size, weight, and durability requirements.  </w:t>
      </w:r>
    </w:p>
    <w:p w14:paraId="7E8A5867" w14:textId="129012C0" w:rsidR="00303DA5" w:rsidRPr="002471EF" w:rsidRDefault="00303DA5" w:rsidP="00061E92">
      <w:pPr>
        <w:pStyle w:val="Heading6"/>
        <w:rPr>
          <w:rFonts w:ascii="Frutiger Next LT W1G" w:hAnsi="Frutiger Next LT W1G"/>
          <w:lang w:val="en-US"/>
        </w:rPr>
      </w:pPr>
      <w:r w:rsidRPr="002471EF">
        <w:rPr>
          <w:rFonts w:ascii="Frutiger Next LT W1G" w:hAnsi="Frutiger Next LT W1G"/>
          <w:lang w:val="en-US"/>
        </w:rPr>
        <w:t xml:space="preserve">Provide masonry veneer units in conformance with ASTM C1088 of type and quality suitable for environmental exposure conditions of project and certify suitability in writing. </w:t>
      </w:r>
    </w:p>
    <w:p w14:paraId="1007E8B5" w14:textId="2A2E7CB2" w:rsidR="00D731EE"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 xml:space="preserve">masonry </w:t>
      </w:r>
      <w:r w:rsidR="0097750B" w:rsidRPr="002471EF">
        <w:rPr>
          <w:rFonts w:ascii="Frutiger Next LT W1G" w:hAnsi="Frutiger Next LT W1G"/>
          <w:lang w:val="en-US"/>
        </w:rPr>
        <w:t>veneer</w:t>
      </w:r>
      <w:r w:rsidRPr="002471EF">
        <w:rPr>
          <w:rFonts w:ascii="Frutiger Next LT W1G" w:hAnsi="Frutiger Next LT W1G"/>
          <w:lang w:val="en-US"/>
        </w:rPr>
        <w:t xml:space="preserve"> units that comply with minimum 50 lb/in</w:t>
      </w:r>
      <w:r w:rsidRPr="002471EF">
        <w:rPr>
          <w:rFonts w:ascii="Frutiger Next LT W1G" w:hAnsi="Frutiger Next LT W1G"/>
          <w:vertAlign w:val="superscript"/>
          <w:lang w:val="en-US"/>
        </w:rPr>
        <w:t>2</w:t>
      </w:r>
      <w:r w:rsidRPr="002471EF">
        <w:rPr>
          <w:rFonts w:ascii="Frutiger Next LT W1G" w:hAnsi="Frutiger Next LT W1G"/>
          <w:lang w:val="en-US"/>
        </w:rPr>
        <w:t xml:space="preserve"> (0.345 N/mm</w:t>
      </w:r>
      <w:r w:rsidRPr="002471EF">
        <w:rPr>
          <w:rFonts w:ascii="Frutiger Next LT W1G" w:hAnsi="Frutiger Next LT W1G"/>
          <w:vertAlign w:val="superscript"/>
          <w:lang w:val="en-US"/>
        </w:rPr>
        <w:t>2</w:t>
      </w:r>
      <w:r w:rsidRPr="002471EF">
        <w:rPr>
          <w:rFonts w:ascii="Frutiger Next LT W1G" w:hAnsi="Frutiger Next LT W1G"/>
          <w:lang w:val="en-US"/>
        </w:rPr>
        <w:t>) shear bond strength when tested in accordance with ASTM C482.</w:t>
      </w:r>
    </w:p>
    <w:p w14:paraId="4E52B2BC" w14:textId="3D3D3B48"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Mock-up Testing</w:t>
      </w:r>
    </w:p>
    <w:p w14:paraId="559FA3D9" w14:textId="33C2E660" w:rsidR="00DE4FA2" w:rsidRPr="002471EF" w:rsidRDefault="00DE4FA2" w:rsidP="00755E6D">
      <w:pPr>
        <w:pStyle w:val="Heading6"/>
        <w:rPr>
          <w:rFonts w:ascii="Frutiger Next LT W1G" w:hAnsi="Frutiger Next LT W1G"/>
          <w:lang w:val="en-US"/>
        </w:rPr>
      </w:pPr>
      <w:r w:rsidRPr="002471EF">
        <w:rPr>
          <w:rFonts w:ascii="Frutiger Next LT W1G" w:hAnsi="Frutiger Next LT W1G"/>
          <w:lang w:val="en-US"/>
        </w:rPr>
        <w:t>Construct full-scale mock-up of typical air/</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w:t>
      </w:r>
      <w:r w:rsidRPr="002471EF">
        <w:rPr>
          <w:rFonts w:ascii="Frutiger Next LT W1G" w:hAnsi="Frutiger Next LT W1G"/>
          <w:lang w:val="en-US"/>
        </w:rPr>
        <w:lastRenderedPageBreak/>
        <w:t>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Inspections</w:t>
      </w:r>
    </w:p>
    <w:p w14:paraId="6940D949" w14:textId="2CBA0BDE"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 xml:space="preserve">Provide independent </w:t>
      </w:r>
      <w:r w:rsidR="00BF57B6" w:rsidRPr="002471EF">
        <w:rPr>
          <w:rFonts w:ascii="Frutiger Next LT W1G" w:hAnsi="Frutiger Next LT W1G"/>
          <w:lang w:val="en-US"/>
        </w:rPr>
        <w:t>third-party</w:t>
      </w:r>
      <w:r w:rsidRPr="002471EF">
        <w:rPr>
          <w:rFonts w:ascii="Frutiger Next LT W1G" w:hAnsi="Frutiger Next LT W1G"/>
          <w:lang w:val="en-US"/>
        </w:rPr>
        <w:t xml:space="preserve"> inspection where required by code or contract documents</w:t>
      </w:r>
    </w:p>
    <w:p w14:paraId="77DCA307" w14:textId="77777777"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Conduct inspections in accordance with code requirements and contract documents</w:t>
      </w:r>
    </w:p>
    <w:p w14:paraId="16F0FA7A" w14:textId="46E3D3BB" w:rsidR="00755E6D" w:rsidRPr="00E95A27" w:rsidRDefault="00DE4FA2" w:rsidP="00755E6D">
      <w:pPr>
        <w:pStyle w:val="Heading2"/>
        <w:rPr>
          <w:rFonts w:ascii="Frutiger Next LT W1G Medium" w:hAnsi="Frutiger Next LT W1G Medium"/>
          <w:b w:val="0"/>
          <w:bCs/>
        </w:rPr>
      </w:pPr>
      <w:bookmarkStart w:id="42" w:name="_Toc422152252"/>
      <w:bookmarkStart w:id="43" w:name="_Toc65246791"/>
      <w:r w:rsidRPr="00E95A27">
        <w:rPr>
          <w:rFonts w:ascii="Frutiger Next LT W1G Medium" w:hAnsi="Frutiger Next LT W1G Medium"/>
          <w:b w:val="0"/>
          <w:bCs/>
        </w:rPr>
        <w:t>DELIVERY, STORAGE AND HANDLING</w:t>
      </w:r>
      <w:bookmarkEnd w:id="42"/>
      <w:bookmarkEnd w:id="43"/>
      <w:r w:rsidR="00755E6D" w:rsidRPr="00E95A27">
        <w:rPr>
          <w:rFonts w:ascii="Frutiger Next LT W1G Medium" w:hAnsi="Frutiger Next LT W1G Medium"/>
          <w:color w:val="0000FF"/>
        </w:rPr>
        <w:tab/>
      </w:r>
    </w:p>
    <w:p w14:paraId="0B82C30E" w14:textId="69F9F60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Deliver all materials in their original sealed containers bearing manufacturer's name and identification of product.  </w:t>
      </w:r>
      <w:r w:rsidRPr="002471EF">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547284DD" w:rsidR="00365A32"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portland </w:t>
      </w:r>
      <w:r w:rsidR="0097750B" w:rsidRPr="002471EF">
        <w:rPr>
          <w:rFonts w:ascii="Frutiger Next LT W1G" w:hAnsi="Frutiger Next LT W1G"/>
          <w:lang w:val="en-US"/>
        </w:rPr>
        <w:t>cement-based</w:t>
      </w:r>
      <w:r w:rsidRPr="002471EF">
        <w:rPr>
          <w:rFonts w:ascii="Frutiger Next LT W1G" w:hAnsi="Frutiger Next LT W1G"/>
          <w:lang w:val="en-US"/>
        </w:rPr>
        <w:t xml:space="preserve"> products in a dry area off the ground</w:t>
      </w:r>
      <w:r w:rsidR="003E150A" w:rsidRPr="002471EF">
        <w:rPr>
          <w:rFonts w:ascii="Frutiger Next LT W1G" w:hAnsi="Frutiger Next LT W1G"/>
          <w:lang w:val="en-US"/>
        </w:rPr>
        <w:t xml:space="preserve"> out</w:t>
      </w:r>
      <w:r w:rsidRPr="002471EF">
        <w:rPr>
          <w:rFonts w:ascii="Frutiger Next LT W1G" w:hAnsi="Frutiger Next LT W1G"/>
          <w:lang w:val="en-US"/>
        </w:rPr>
        <w:t xml:space="preserve"> of direct sunlight</w:t>
      </w:r>
    </w:p>
    <w:p w14:paraId="0BBBED6F" w14:textId="77777777" w:rsidR="001730CA"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wet products (pail products) in a dry area and protect from extreme heat, 90 degrees F (32 degrees C), freezing, and direct sunlight </w:t>
      </w:r>
    </w:p>
    <w:p w14:paraId="58385329" w14:textId="77777777" w:rsidR="00117416" w:rsidRPr="002471EF" w:rsidRDefault="001730CA" w:rsidP="00DE4FA2">
      <w:pPr>
        <w:pStyle w:val="Heading5"/>
        <w:rPr>
          <w:rFonts w:ascii="Frutiger Next LT W1G" w:hAnsi="Frutiger Next LT W1G"/>
          <w:lang w:val="en-US"/>
        </w:rPr>
      </w:pPr>
      <w:r w:rsidRPr="002471EF">
        <w:rPr>
          <w:rFonts w:ascii="Frutiger Next LT W1G" w:hAnsi="Frutiger Next LT W1G"/>
          <w:lang w:val="en-US"/>
        </w:rPr>
        <w:t>Store sealant (cartridge and sausage products)</w:t>
      </w:r>
      <w:r w:rsidR="001A5F54" w:rsidRPr="002471EF">
        <w:rPr>
          <w:rFonts w:ascii="Frutiger Next LT W1G" w:hAnsi="Frutiger Next LT W1G"/>
          <w:lang w:val="en-US"/>
        </w:rPr>
        <w:t xml:space="preserve"> in a cool </w:t>
      </w:r>
      <w:r w:rsidR="007A7DDF" w:rsidRPr="002471EF">
        <w:rPr>
          <w:rFonts w:ascii="Frutiger Next LT W1G" w:hAnsi="Frutiger Next LT W1G"/>
          <w:lang w:val="en-US"/>
        </w:rPr>
        <w:t xml:space="preserve">(less than 80 degrees F </w:t>
      </w:r>
      <w:r w:rsidR="00231B1F" w:rsidRPr="002471EF">
        <w:rPr>
          <w:rFonts w:ascii="Frutiger Next LT W1G" w:hAnsi="Frutiger Next LT W1G"/>
          <w:lang w:val="en-US"/>
        </w:rPr>
        <w:t>[</w:t>
      </w:r>
      <w:r w:rsidR="00E8173D" w:rsidRPr="002471EF">
        <w:rPr>
          <w:rFonts w:ascii="Frutiger Next LT W1G" w:hAnsi="Frutiger Next LT W1G"/>
          <w:lang w:val="en-US"/>
        </w:rPr>
        <w:t>26.7 degrees C</w:t>
      </w:r>
      <w:r w:rsidR="00231B1F" w:rsidRPr="002471EF">
        <w:rPr>
          <w:rFonts w:ascii="Frutiger Next LT W1G" w:hAnsi="Frutiger Next LT W1G"/>
          <w:lang w:val="en-US"/>
        </w:rPr>
        <w:t>]</w:t>
      </w:r>
      <w:r w:rsidR="007A7DDF" w:rsidRPr="002471EF">
        <w:rPr>
          <w:rFonts w:ascii="Frutiger Next LT W1G" w:hAnsi="Frutiger Next LT W1G"/>
          <w:lang w:val="en-US"/>
        </w:rPr>
        <w:t xml:space="preserve">) </w:t>
      </w:r>
      <w:r w:rsidR="001A5F54" w:rsidRPr="002471EF">
        <w:rPr>
          <w:rFonts w:ascii="Frutiger Next LT W1G" w:hAnsi="Frutiger Next LT W1G"/>
          <w:lang w:val="en-US"/>
        </w:rPr>
        <w:t>dry area</w:t>
      </w:r>
      <w:r w:rsidR="00E37397" w:rsidRPr="002471EF">
        <w:rPr>
          <w:rFonts w:ascii="Frutiger Next LT W1G" w:hAnsi="Frutiger Next LT W1G"/>
          <w:lang w:val="en-US"/>
        </w:rPr>
        <w:t xml:space="preserve">.  Protect from heat, freezing, </w:t>
      </w:r>
      <w:r w:rsidR="00DA48DB" w:rsidRPr="002471EF">
        <w:rPr>
          <w:rFonts w:ascii="Frutiger Next LT W1G" w:hAnsi="Frutiger Next LT W1G"/>
          <w:lang w:val="en-US"/>
        </w:rPr>
        <w:t xml:space="preserve">moisture, </w:t>
      </w:r>
      <w:r w:rsidR="00E37397" w:rsidRPr="002471EF">
        <w:rPr>
          <w:rFonts w:ascii="Frutiger Next LT W1G" w:hAnsi="Frutiger Next LT W1G"/>
          <w:lang w:val="en-US"/>
        </w:rPr>
        <w:t>and direct sunlight.  Store away from sources of ignition.</w:t>
      </w:r>
    </w:p>
    <w:p w14:paraId="546E7234" w14:textId="46EF1996" w:rsidR="00DE4FA2" w:rsidRPr="002471EF" w:rsidRDefault="00117416" w:rsidP="00DE4FA2">
      <w:pPr>
        <w:pStyle w:val="Heading5"/>
        <w:rPr>
          <w:rFonts w:ascii="Frutiger Next LT W1G" w:hAnsi="Frutiger Next LT W1G"/>
          <w:lang w:val="en-US"/>
        </w:rPr>
      </w:pPr>
      <w:r w:rsidRPr="002471EF">
        <w:rPr>
          <w:rFonts w:ascii="Frutiger Next LT W1G" w:hAnsi="Frutiger Next LT W1G"/>
          <w:lang w:val="en-US"/>
        </w:rPr>
        <w:t>Store accessories (mesh, tapes, f</w:t>
      </w:r>
      <w:r w:rsidR="00721945" w:rsidRPr="002471EF">
        <w:rPr>
          <w:rFonts w:ascii="Frutiger Next LT W1G" w:hAnsi="Frutiger Next LT W1G"/>
          <w:lang w:val="en-US"/>
        </w:rPr>
        <w:t>abrics, and pvc components</w:t>
      </w:r>
      <w:r w:rsidRPr="002471EF">
        <w:rPr>
          <w:rFonts w:ascii="Frutiger Next LT W1G" w:hAnsi="Frutiger Next LT W1G"/>
          <w:lang w:val="en-US"/>
        </w:rPr>
        <w:t xml:space="preserve"> in cartons</w:t>
      </w:r>
      <w:r w:rsidR="00721945" w:rsidRPr="002471EF">
        <w:rPr>
          <w:rFonts w:ascii="Frutiger Next LT W1G" w:hAnsi="Frutiger Next LT W1G"/>
          <w:lang w:val="en-US"/>
        </w:rPr>
        <w:t>) flat, off the ground in a dry location</w:t>
      </w:r>
      <w:r w:rsidR="004332D0" w:rsidRPr="002471EF">
        <w:rPr>
          <w:rFonts w:ascii="Frutiger Next LT W1G" w:hAnsi="Frutiger Next LT W1G"/>
          <w:lang w:val="en-US"/>
        </w:rPr>
        <w:t>.  Protect from direct sunlight.  Store mesh roll cartons flat (not upright)</w:t>
      </w:r>
      <w:r w:rsidR="004F60A1" w:rsidRPr="002471EF">
        <w:rPr>
          <w:rFonts w:ascii="Frutiger Next LT W1G" w:hAnsi="Frutiger Next LT W1G"/>
          <w:lang w:val="en-US"/>
        </w:rPr>
        <w:t>.</w:t>
      </w:r>
      <w:r w:rsidR="001A5F54" w:rsidRPr="002471EF">
        <w:rPr>
          <w:rFonts w:ascii="Frutiger Next LT W1G" w:hAnsi="Frutiger Next LT W1G"/>
          <w:lang w:val="en-US"/>
        </w:rPr>
        <w:t xml:space="preserve"> </w:t>
      </w:r>
      <w:r w:rsidR="00DE4FA2" w:rsidRPr="002471EF">
        <w:rPr>
          <w:rFonts w:ascii="Frutiger Next LT W1G" w:hAnsi="Frutiger Next LT W1G"/>
          <w:lang w:val="en-US"/>
        </w:rPr>
        <w:t xml:space="preserve"> </w:t>
      </w:r>
    </w:p>
    <w:p w14:paraId="2C200FC8" w14:textId="77777777" w:rsidR="00DE4FA2" w:rsidRPr="00E95A27" w:rsidRDefault="00DE4FA2" w:rsidP="00DE4FA2">
      <w:pPr>
        <w:pStyle w:val="Heading2"/>
        <w:rPr>
          <w:rFonts w:ascii="Frutiger Next LT W1G Medium" w:hAnsi="Frutiger Next LT W1G Medium"/>
          <w:b w:val="0"/>
          <w:bCs/>
        </w:rPr>
      </w:pPr>
      <w:bookmarkStart w:id="44" w:name="_Toc422152253"/>
      <w:bookmarkStart w:id="45" w:name="_Toc65246792"/>
      <w:r w:rsidRPr="00E95A27">
        <w:rPr>
          <w:rFonts w:ascii="Frutiger Next LT W1G Medium" w:hAnsi="Frutiger Next LT W1G Medium"/>
          <w:b w:val="0"/>
          <w:bCs/>
        </w:rPr>
        <w:t>PROJECT/SITE CONDITIONS</w:t>
      </w:r>
      <w:bookmarkEnd w:id="44"/>
      <w:bookmarkEnd w:id="45"/>
    </w:p>
    <w:p w14:paraId="549D0017" w14:textId="4FB34A30" w:rsidR="00DE4FA2" w:rsidRPr="002471EF" w:rsidRDefault="00390185" w:rsidP="00DE4FA2">
      <w:pPr>
        <w:pStyle w:val="Heading5"/>
        <w:rPr>
          <w:rFonts w:ascii="Frutiger Next LT W1G" w:hAnsi="Frutiger Next LT W1G"/>
          <w:lang w:val="en-US"/>
        </w:rPr>
      </w:pPr>
      <w:r w:rsidRPr="002471EF">
        <w:rPr>
          <w:rFonts w:ascii="Frutiger Next LT W1G" w:hAnsi="Frutiger Next LT W1G"/>
          <w:lang w:val="en-US"/>
        </w:rPr>
        <w:t>Provide a secure staging area for storage of sub-struct</w:t>
      </w:r>
      <w:r w:rsidR="00365A32" w:rsidRPr="002471EF">
        <w:rPr>
          <w:rFonts w:ascii="Frutiger Next LT W1G" w:hAnsi="Frutiger Next LT W1G"/>
          <w:lang w:val="en-US"/>
        </w:rPr>
        <w:t>ure components</w:t>
      </w:r>
      <w:r w:rsidR="00F639E8" w:rsidRPr="002471EF">
        <w:rPr>
          <w:rFonts w:ascii="Frutiger Next LT W1G" w:hAnsi="Frutiger Next LT W1G"/>
          <w:lang w:val="en-US"/>
        </w:rPr>
        <w:t xml:space="preserve">, </w:t>
      </w:r>
      <w:r w:rsidR="00365A32" w:rsidRPr="002471EF">
        <w:rPr>
          <w:rFonts w:ascii="Frutiger Next LT W1G" w:hAnsi="Frutiger Next LT W1G"/>
          <w:lang w:val="en-US"/>
        </w:rPr>
        <w:t>carrier board</w:t>
      </w:r>
      <w:r w:rsidR="00F639E8" w:rsidRPr="002471EF">
        <w:rPr>
          <w:rFonts w:ascii="Frutiger Next LT W1G" w:hAnsi="Frutiger Next LT W1G"/>
          <w:lang w:val="en-US"/>
        </w:rPr>
        <w:t>, and accessories,</w:t>
      </w:r>
      <w:r w:rsidR="00365A32" w:rsidRPr="002471EF">
        <w:rPr>
          <w:rFonts w:ascii="Frutiger Next LT W1G" w:hAnsi="Frutiger Next LT W1G"/>
          <w:lang w:val="en-US"/>
        </w:rPr>
        <w:t xml:space="preserve"> </w:t>
      </w:r>
      <w:r w:rsidRPr="002471EF">
        <w:rPr>
          <w:rFonts w:ascii="Frutiger Next LT W1G" w:hAnsi="Frutiger Next LT W1G"/>
          <w:lang w:val="en-US"/>
        </w:rPr>
        <w:t xml:space="preserve">to protect from damage  </w:t>
      </w:r>
    </w:p>
    <w:p w14:paraId="26195989" w14:textId="10B75525" w:rsidR="00390185" w:rsidRPr="002471EF" w:rsidRDefault="00390185" w:rsidP="00390185">
      <w:pPr>
        <w:pStyle w:val="Heading5"/>
        <w:rPr>
          <w:rFonts w:ascii="Frutiger Next LT W1G" w:hAnsi="Frutiger Next LT W1G"/>
          <w:lang w:val="en-US"/>
        </w:rPr>
      </w:pPr>
      <w:r w:rsidRPr="002471EF">
        <w:rPr>
          <w:rFonts w:ascii="Frutiger Next LT W1G" w:hAnsi="Frutiger Next LT W1G"/>
          <w:lang w:val="en-US"/>
        </w:rPr>
        <w:t xml:space="preserve">Provide supplementary heat for installation of </w:t>
      </w:r>
      <w:r w:rsidR="00365A32" w:rsidRPr="002471EF">
        <w:rPr>
          <w:rFonts w:ascii="Frutiger Next LT W1G" w:hAnsi="Frutiger Next LT W1G"/>
          <w:lang w:val="en-US"/>
        </w:rPr>
        <w:t xml:space="preserve">portland cement based (bagged products) and </w:t>
      </w:r>
      <w:r w:rsidRPr="002471EF">
        <w:rPr>
          <w:rFonts w:ascii="Frutiger Next LT W1G" w:hAnsi="Frutiger Next LT W1G"/>
          <w:lang w:val="en-US"/>
        </w:rPr>
        <w:t>coating (pail products)</w:t>
      </w:r>
      <w:r w:rsidR="005D4060" w:rsidRPr="002471EF">
        <w:rPr>
          <w:rFonts w:ascii="Frutiger Next LT W1G" w:hAnsi="Frutiger Next LT W1G"/>
          <w:lang w:val="en-US"/>
        </w:rPr>
        <w:t xml:space="preserve"> and sealant (</w:t>
      </w:r>
      <w:r w:rsidR="00D712F7" w:rsidRPr="002471EF">
        <w:rPr>
          <w:rFonts w:ascii="Frutiger Next LT W1G" w:hAnsi="Frutiger Next LT W1G"/>
          <w:lang w:val="en-US"/>
        </w:rPr>
        <w:t>cartridge and sausage</w:t>
      </w:r>
      <w:r w:rsidR="0054732E" w:rsidRPr="002471EF">
        <w:rPr>
          <w:rFonts w:ascii="Frutiger Next LT W1G" w:hAnsi="Frutiger Next LT W1G"/>
          <w:lang w:val="en-US"/>
        </w:rPr>
        <w:t xml:space="preserve"> products)</w:t>
      </w:r>
      <w:r w:rsidR="00D712F7" w:rsidRPr="002471EF">
        <w:rPr>
          <w:rFonts w:ascii="Frutiger Next LT W1G" w:hAnsi="Frutiger Next LT W1G"/>
          <w:lang w:val="en-US"/>
        </w:rPr>
        <w:t xml:space="preserve"> </w:t>
      </w:r>
      <w:r w:rsidRPr="002471EF">
        <w:rPr>
          <w:rFonts w:ascii="Frutiger Next LT W1G" w:hAnsi="Frutiger Next LT W1G"/>
          <w:lang w:val="en-US"/>
        </w:rPr>
        <w:t>in temperatures less than 40</w:t>
      </w:r>
      <w:r w:rsidRPr="002471EF">
        <w:rPr>
          <w:rFonts w:ascii="Frutiger Next LT W1G" w:hAnsi="Frutiger Next LT W1G"/>
          <w:lang w:val="en-US"/>
        </w:rPr>
        <w:sym w:font="Symbol" w:char="F0B0"/>
      </w:r>
      <w:r w:rsidRPr="002471EF">
        <w:rPr>
          <w:rFonts w:ascii="Frutiger Next LT W1G" w:hAnsi="Frutiger Next LT W1G"/>
          <w:lang w:val="en-US"/>
        </w:rPr>
        <w:t>F (4</w:t>
      </w:r>
      <w:r w:rsidRPr="002471EF">
        <w:rPr>
          <w:rFonts w:ascii="Frutiger Next LT W1G" w:hAnsi="Frutiger Next LT W1G"/>
          <w:lang w:val="en-US"/>
        </w:rPr>
        <w:sym w:font="Symbol" w:char="F0B0"/>
      </w:r>
      <w:r w:rsidRPr="002471EF">
        <w:rPr>
          <w:rFonts w:ascii="Frutiger Next LT W1G" w:hAnsi="Frutiger Next LT W1G"/>
          <w:lang w:val="en-US"/>
        </w:rPr>
        <w:t>C)</w:t>
      </w:r>
    </w:p>
    <w:p w14:paraId="358C94D1" w14:textId="5A5BEFE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supplementary heat for installation</w:t>
      </w:r>
      <w:r w:rsidR="00390185" w:rsidRPr="002471EF">
        <w:rPr>
          <w:rFonts w:ascii="Frutiger Next LT W1G" w:hAnsi="Frutiger Next LT W1G"/>
          <w:lang w:val="en-US"/>
        </w:rPr>
        <w:t xml:space="preserve"> of su</w:t>
      </w:r>
      <w:r w:rsidR="007B50C7" w:rsidRPr="002471EF">
        <w:rPr>
          <w:rFonts w:ascii="Frutiger Next LT W1G" w:hAnsi="Frutiger Next LT W1G"/>
          <w:lang w:val="en-US"/>
        </w:rPr>
        <w:t xml:space="preserve">b-construction </w:t>
      </w:r>
      <w:r w:rsidRPr="002471EF">
        <w:rPr>
          <w:rFonts w:ascii="Frutiger Next LT W1G" w:hAnsi="Frutiger Next LT W1G"/>
          <w:lang w:val="en-US"/>
        </w:rPr>
        <w:t xml:space="preserve">in temperatures less than </w:t>
      </w:r>
      <w:r w:rsidR="00390185" w:rsidRPr="002471EF">
        <w:rPr>
          <w:rFonts w:ascii="Frutiger Next LT W1G" w:hAnsi="Frutiger Next LT W1G"/>
          <w:lang w:val="en-US"/>
        </w:rPr>
        <w:t>25</w:t>
      </w:r>
      <w:r w:rsidRPr="002471EF">
        <w:rPr>
          <w:rFonts w:ascii="Frutiger Next LT W1G" w:hAnsi="Frutiger Next LT W1G"/>
          <w:lang w:val="en-US"/>
        </w:rPr>
        <w:sym w:font="Symbol" w:char="F0B0"/>
      </w:r>
      <w:r w:rsidRPr="002471EF">
        <w:rPr>
          <w:rFonts w:ascii="Frutiger Next LT W1G" w:hAnsi="Frutiger Next LT W1G"/>
          <w:lang w:val="en-US"/>
        </w:rPr>
        <w:t>F (</w:t>
      </w:r>
      <w:r w:rsidR="00390185" w:rsidRPr="002471EF">
        <w:rPr>
          <w:rFonts w:ascii="Frutiger Next LT W1G" w:hAnsi="Frutiger Next LT W1G"/>
          <w:lang w:val="en-US"/>
        </w:rPr>
        <w:t>-3.8</w:t>
      </w:r>
      <w:r w:rsidRPr="002471EF">
        <w:rPr>
          <w:rFonts w:ascii="Frutiger Next LT W1G" w:hAnsi="Frutiger Next LT W1G"/>
          <w:lang w:val="en-US"/>
        </w:rPr>
        <w:sym w:font="Symbol" w:char="F0B0"/>
      </w:r>
      <w:r w:rsidRPr="002471EF">
        <w:rPr>
          <w:rFonts w:ascii="Frutiger Next LT W1G" w:hAnsi="Frutiger Next LT W1G"/>
          <w:lang w:val="en-US"/>
        </w:rPr>
        <w:t>C)</w:t>
      </w:r>
    </w:p>
    <w:p w14:paraId="140F461D" w14:textId="0DCEA0A7" w:rsidR="0028657E" w:rsidRPr="002471EF" w:rsidRDefault="0028657E" w:rsidP="00DE4FA2">
      <w:pPr>
        <w:pStyle w:val="Heading5"/>
        <w:rPr>
          <w:rFonts w:ascii="Frutiger Next LT W1G" w:hAnsi="Frutiger Next LT W1G"/>
          <w:lang w:val="en-US"/>
        </w:rPr>
      </w:pPr>
      <w:r w:rsidRPr="002471EF">
        <w:rPr>
          <w:rFonts w:ascii="Frutiger Next LT W1G" w:hAnsi="Frutiger Next LT W1G"/>
          <w:lang w:val="en-US"/>
        </w:rPr>
        <w:t>Maintain ambient and surface temperatures between 45 and 85</w:t>
      </w:r>
      <w:r w:rsidRPr="002471EF">
        <w:rPr>
          <w:rFonts w:ascii="Frutiger Next LT W1G" w:hAnsi="Frutiger Next LT W1G"/>
          <w:lang w:val="en-US"/>
        </w:rPr>
        <w:sym w:font="Symbol" w:char="F0B0"/>
      </w:r>
      <w:r w:rsidRPr="002471EF">
        <w:rPr>
          <w:rFonts w:ascii="Frutiger Next LT W1G" w:hAnsi="Frutiger Next LT W1G"/>
          <w:lang w:val="en-US"/>
        </w:rPr>
        <w:t>F (7 and 29</w:t>
      </w:r>
      <w:r w:rsidRPr="002471EF">
        <w:rPr>
          <w:rFonts w:ascii="Frutiger Next LT W1G" w:hAnsi="Frutiger Next LT W1G"/>
          <w:lang w:val="en-US"/>
        </w:rPr>
        <w:sym w:font="Symbol" w:char="F0B0"/>
      </w:r>
      <w:r w:rsidRPr="002471EF">
        <w:rPr>
          <w:rFonts w:ascii="Frutiger Next LT W1G" w:hAnsi="Frutiger Next LT W1G"/>
          <w:lang w:val="en-US"/>
        </w:rPr>
        <w:t xml:space="preserve">C) during application and drying period of </w:t>
      </w:r>
      <w:r w:rsidR="00303DA5" w:rsidRPr="002471EF">
        <w:rPr>
          <w:rFonts w:ascii="Frutiger Next LT W1G" w:hAnsi="Frutiger Next LT W1G"/>
          <w:lang w:val="en-US"/>
        </w:rPr>
        <w:t>masonry ven</w:t>
      </w:r>
      <w:r w:rsidR="00B832BA" w:rsidRPr="002471EF">
        <w:rPr>
          <w:rFonts w:ascii="Frutiger Next LT W1G" w:hAnsi="Frutiger Next LT W1G"/>
          <w:lang w:val="en-US"/>
        </w:rPr>
        <w:t>eer</w:t>
      </w:r>
      <w:r w:rsidRPr="002471EF">
        <w:rPr>
          <w:rFonts w:ascii="Frutiger Next LT W1G" w:hAnsi="Frutiger Next LT W1G"/>
          <w:lang w:val="en-US"/>
        </w:rPr>
        <w:t xml:space="preserve"> adhesive – not less than 24 hours. </w:t>
      </w:r>
    </w:p>
    <w:p w14:paraId="6D35EAAB"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protection of surrounding areas and adjacent surfaces from application of products</w:t>
      </w:r>
    </w:p>
    <w:p w14:paraId="48788CAB" w14:textId="77777777" w:rsidR="00DE4FA2" w:rsidRPr="00E95A27" w:rsidRDefault="00DE4FA2" w:rsidP="00DE4FA2">
      <w:pPr>
        <w:pStyle w:val="Heading2"/>
        <w:rPr>
          <w:rFonts w:ascii="Frutiger Next LT W1G Medium" w:hAnsi="Frutiger Next LT W1G Medium"/>
          <w:b w:val="0"/>
          <w:bCs/>
        </w:rPr>
      </w:pPr>
      <w:bookmarkStart w:id="46" w:name="_Toc422152254"/>
      <w:bookmarkStart w:id="47" w:name="_Toc65246793"/>
      <w:r w:rsidRPr="00E95A27">
        <w:rPr>
          <w:rFonts w:ascii="Frutiger Next LT W1G Medium" w:hAnsi="Frutiger Next LT W1G Medium"/>
          <w:b w:val="0"/>
          <w:bCs/>
        </w:rPr>
        <w:t>COORDINATION/SCHEDULING</w:t>
      </w:r>
      <w:bookmarkEnd w:id="46"/>
      <w:bookmarkEnd w:id="47"/>
      <w:r w:rsidRPr="00E95A27">
        <w:rPr>
          <w:rFonts w:ascii="Frutiger Next LT W1G Medium" w:hAnsi="Frutiger Next LT W1G Medium"/>
          <w:b w:val="0"/>
          <w:bCs/>
        </w:rPr>
        <w:t xml:space="preserve"> </w:t>
      </w:r>
    </w:p>
    <w:p w14:paraId="53B96159" w14:textId="77777777" w:rsidR="00DE4FA2" w:rsidRPr="002471EF" w:rsidRDefault="00DE4FA2" w:rsidP="00DE4FA2">
      <w:pPr>
        <w:pStyle w:val="Textbodyital"/>
        <w:rPr>
          <w:rFonts w:ascii="Frutiger Next LT W1G" w:hAnsi="Frutiger Next LT W1G"/>
          <w:color w:val="0000FF"/>
        </w:rPr>
      </w:pPr>
      <w:r w:rsidRPr="002471EF">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site grading such that the wall cladding assembly terminates above grade a minimum of 6 inches (152 mm)</w:t>
      </w:r>
    </w:p>
    <w:p w14:paraId="3BF698D0" w14:textId="1E1D7EEF"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Coordinate installation of foundation waterproofing, roofing membrane, windows, </w:t>
      </w:r>
      <w:r w:rsidR="0097750B" w:rsidRPr="002471EF">
        <w:rPr>
          <w:rFonts w:ascii="Frutiger Next LT W1G" w:hAnsi="Frutiger Next LT W1G"/>
          <w:lang w:val="en-US"/>
        </w:rPr>
        <w:t>doors,</w:t>
      </w:r>
      <w:r w:rsidRPr="002471EF">
        <w:rPr>
          <w:rFonts w:ascii="Frutiger Next LT W1G" w:hAnsi="Frutiger Next LT W1G"/>
          <w:lang w:val="en-US"/>
        </w:rPr>
        <w:t xml:space="preserve"> and other wall penetrations to provide a continuously connected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p>
    <w:p w14:paraId="7E514305"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lastRenderedPageBreak/>
        <w:t>Provide protection of rough openings before installing windows, doors, and other penetrations through the wall</w:t>
      </w:r>
    </w:p>
    <w:p w14:paraId="0E850065" w14:textId="1FAE98E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Schedule work such that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exposed to weather no longer than 180 days </w:t>
      </w:r>
    </w:p>
    <w:p w14:paraId="1F6CD39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window and door head flashing immediately after windows and doors are installed</w:t>
      </w:r>
    </w:p>
    <w:p w14:paraId="2CFF45B1"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diverter flashings wherever water can enter the wall assembly to direct water to the exterior</w:t>
      </w:r>
    </w:p>
    <w:p w14:paraId="5821635A"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sheet metal flashing and trim closures at terminations with windows, doors, and similar through wall penetrations</w:t>
      </w:r>
    </w:p>
    <w:p w14:paraId="13ED5B8D" w14:textId="4967906E"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Install sub-construction after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completely dry</w:t>
      </w:r>
    </w:p>
    <w:p w14:paraId="13DDDA43"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fire breaks at floor lines, openings, and other required locations</w:t>
      </w:r>
    </w:p>
    <w:p w14:paraId="410AEBF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continuous insulation between or over sub-construction</w:t>
      </w:r>
    </w:p>
    <w:p w14:paraId="04600C8D" w14:textId="5DCEE4AD"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Attach penetrations at locations</w:t>
      </w:r>
      <w:r w:rsidR="00F639E8" w:rsidRPr="002471EF">
        <w:rPr>
          <w:rFonts w:ascii="Frutiger Next LT W1G" w:hAnsi="Frutiger Next LT W1G"/>
          <w:lang w:val="en-US"/>
        </w:rPr>
        <w:t xml:space="preserve"> identified on architectural drawings</w:t>
      </w:r>
      <w:r w:rsidRPr="002471EF">
        <w:rPr>
          <w:rFonts w:ascii="Frutiger Next LT W1G" w:hAnsi="Frutiger Next LT W1G"/>
          <w:lang w:val="en-US"/>
        </w:rPr>
        <w:t xml:space="preserve"> and </w:t>
      </w:r>
      <w:r w:rsidR="00F639E8" w:rsidRPr="002471EF">
        <w:rPr>
          <w:rFonts w:ascii="Frutiger Next LT W1G" w:hAnsi="Frutiger Next LT W1G"/>
          <w:lang w:val="en-US"/>
        </w:rPr>
        <w:t xml:space="preserve">attach </w:t>
      </w:r>
      <w:r w:rsidRPr="002471EF">
        <w:rPr>
          <w:rFonts w:ascii="Frutiger Next LT W1G" w:hAnsi="Frutiger Next LT W1G"/>
          <w:lang w:val="en-US"/>
        </w:rPr>
        <w:t>to structural support</w:t>
      </w:r>
    </w:p>
    <w:p w14:paraId="49544782" w14:textId="004B64B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Provide airtight and watertight seals to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r w:rsidR="00F639E8" w:rsidRPr="002471EF">
        <w:rPr>
          <w:rFonts w:ascii="Frutiger Next LT W1G" w:hAnsi="Frutiger Next LT W1G"/>
          <w:lang w:val="en-US"/>
        </w:rPr>
        <w:t xml:space="preserve"> at the plane of the air/</w:t>
      </w:r>
      <w:r w:rsidR="00B76242" w:rsidRPr="002471EF">
        <w:rPr>
          <w:rFonts w:ascii="Frutiger Next LT W1G" w:hAnsi="Frutiger Next LT W1G"/>
          <w:lang w:val="en-US"/>
        </w:rPr>
        <w:t>water-resistive</w:t>
      </w:r>
      <w:r w:rsidR="00F639E8" w:rsidRPr="002471EF">
        <w:rPr>
          <w:rFonts w:ascii="Frutiger Next LT W1G" w:hAnsi="Frutiger Next LT W1G"/>
          <w:lang w:val="en-US"/>
        </w:rPr>
        <w:t xml:space="preserve"> barrier</w:t>
      </w:r>
      <w:r w:rsidRPr="002471EF">
        <w:rPr>
          <w:rFonts w:ascii="Frutiger Next LT W1G" w:hAnsi="Frutiger Next LT W1G"/>
          <w:lang w:val="en-US"/>
        </w:rPr>
        <w:t xml:space="preserve"> </w:t>
      </w:r>
      <w:r w:rsidR="00F639E8" w:rsidRPr="002471EF">
        <w:rPr>
          <w:rFonts w:ascii="Frutiger Next LT W1G" w:hAnsi="Frutiger Next LT W1G"/>
          <w:lang w:val="en-US"/>
        </w:rPr>
        <w:t>and at penetrations trough the wall</w:t>
      </w:r>
      <w:r w:rsidR="001521C5" w:rsidRPr="002471EF">
        <w:rPr>
          <w:rFonts w:ascii="Frutiger Next LT W1G" w:hAnsi="Frutiger Next LT W1G"/>
          <w:lang w:val="en-US"/>
        </w:rPr>
        <w:t xml:space="preserve"> to the cladding assembly</w:t>
      </w:r>
    </w:p>
    <w:p w14:paraId="31E06A22" w14:textId="06E8B65E" w:rsidR="008473E6" w:rsidRPr="00E95A27" w:rsidRDefault="00B83BCA" w:rsidP="00546316">
      <w:pPr>
        <w:pStyle w:val="Heading2"/>
        <w:rPr>
          <w:rFonts w:ascii="Frutiger Next LT W1G Medium" w:hAnsi="Frutiger Next LT W1G Medium"/>
          <w:b w:val="0"/>
          <w:bCs/>
          <w:lang w:val="en-US"/>
        </w:rPr>
      </w:pPr>
      <w:bookmarkStart w:id="48" w:name="_Toc422152255"/>
      <w:bookmarkStart w:id="49" w:name="_Toc6524679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95A27">
        <w:rPr>
          <w:rFonts w:ascii="Frutiger Next LT W1G Medium" w:hAnsi="Frutiger Next LT W1G Medium"/>
          <w:b w:val="0"/>
          <w:bCs/>
          <w:lang w:val="en-US"/>
        </w:rPr>
        <w:t>WARRANTY</w:t>
      </w:r>
      <w:bookmarkEnd w:id="48"/>
      <w:bookmarkEnd w:id="49"/>
    </w:p>
    <w:p w14:paraId="6D44B100" w14:textId="49765B78" w:rsidR="0054732E" w:rsidRPr="002471EF" w:rsidRDefault="00B83BCA" w:rsidP="00755E6D">
      <w:pPr>
        <w:pStyle w:val="Heading5"/>
        <w:rPr>
          <w:rFonts w:ascii="Frutiger Next LT W1G" w:hAnsi="Frutiger Next LT W1G"/>
          <w:lang w:val="en-US"/>
        </w:rPr>
      </w:pPr>
      <w:r w:rsidRPr="002471EF">
        <w:rPr>
          <w:rFonts w:ascii="Frutiger Next LT W1G" w:hAnsi="Frutiger Next LT W1G"/>
          <w:lang w:val="en-US"/>
        </w:rPr>
        <w:t>Provide manufacturer's standard warranty</w:t>
      </w:r>
    </w:p>
    <w:p w14:paraId="47BF6B22" w14:textId="77777777" w:rsidR="00003862" w:rsidRPr="002471EF" w:rsidRDefault="00003862">
      <w:pPr>
        <w:spacing w:before="0"/>
        <w:rPr>
          <w:rFonts w:ascii="Frutiger Next LT W1G" w:hAnsi="Frutiger Next LT W1G" w:cs="Arial"/>
          <w:sz w:val="24"/>
          <w:lang w:val="en-US"/>
        </w:rPr>
      </w:pPr>
      <w:bookmarkStart w:id="50" w:name="_Toc422152256"/>
      <w:bookmarkStart w:id="51" w:name="_Toc65246795"/>
      <w:r w:rsidRPr="002471EF">
        <w:rPr>
          <w:rFonts w:ascii="Frutiger Next LT W1G" w:hAnsi="Frutiger Next LT W1G"/>
          <w:b/>
          <w:bCs/>
          <w:lang w:val="en-US"/>
        </w:rPr>
        <w:br w:type="page"/>
      </w:r>
    </w:p>
    <w:p w14:paraId="40C30265" w14:textId="3CBA0786" w:rsidR="008473E6" w:rsidRPr="00E95A27" w:rsidRDefault="00B83BCA" w:rsidP="00D87D9F">
      <w:pPr>
        <w:pStyle w:val="Heading1"/>
        <w:rPr>
          <w:rFonts w:ascii="Frutiger Next LT W1G Medium" w:hAnsi="Frutiger Next LT W1G Medium"/>
          <w:b w:val="0"/>
          <w:bCs w:val="0"/>
          <w:lang w:val="en-US"/>
        </w:rPr>
      </w:pPr>
      <w:r w:rsidRPr="00E95A27">
        <w:rPr>
          <w:rFonts w:ascii="Frutiger Next LT W1G Medium" w:hAnsi="Frutiger Next LT W1G Medium"/>
          <w:b w:val="0"/>
          <w:bCs w:val="0"/>
          <w:lang w:val="en-US"/>
        </w:rPr>
        <w:lastRenderedPageBreak/>
        <w:t>PRODUCTS</w:t>
      </w:r>
      <w:bookmarkEnd w:id="50"/>
      <w:bookmarkEnd w:id="51"/>
    </w:p>
    <w:p w14:paraId="143FC1FF" w14:textId="5C58A01C" w:rsidR="008473E6" w:rsidRPr="002471EF" w:rsidRDefault="00B83BCA" w:rsidP="00D87D9F">
      <w:pPr>
        <w:pStyle w:val="Heading2"/>
        <w:rPr>
          <w:rFonts w:ascii="Frutiger Next LT W1G" w:hAnsi="Frutiger Next LT W1G"/>
          <w:b w:val="0"/>
        </w:rPr>
      </w:pPr>
      <w:bookmarkStart w:id="52" w:name="_Toc422152257"/>
      <w:bookmarkStart w:id="53" w:name="_Toc65246796"/>
      <w:r w:rsidRPr="00E95A27">
        <w:rPr>
          <w:rFonts w:ascii="Frutiger Next LT W1G Medium" w:hAnsi="Frutiger Next LT W1G Medium"/>
          <w:b w:val="0"/>
        </w:rPr>
        <w:t>MANUFACTURERS</w:t>
      </w:r>
      <w:bookmarkEnd w:id="52"/>
      <w:bookmarkEnd w:id="53"/>
      <w:r w:rsidR="00755E6D" w:rsidRPr="002471EF">
        <w:rPr>
          <w:rFonts w:ascii="Frutiger Next LT W1G" w:hAnsi="Frutiger Next LT W1G"/>
          <w:b w:val="0"/>
        </w:rPr>
        <w:tab/>
      </w:r>
    </w:p>
    <w:p w14:paraId="6D021D4A" w14:textId="581490A2"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w:t>
      </w:r>
      <w:r w:rsidR="00BA1DF7" w:rsidRPr="002471EF">
        <w:rPr>
          <w:rFonts w:ascii="Frutiger Next LT W1G" w:hAnsi="Frutiger Next LT W1G"/>
          <w:lang w:val="en-US"/>
        </w:rPr>
        <w:t xml:space="preserve">e air and </w:t>
      </w:r>
      <w:r w:rsidR="00B76242" w:rsidRPr="002471EF">
        <w:rPr>
          <w:rFonts w:ascii="Frutiger Next LT W1G" w:hAnsi="Frutiger Next LT W1G"/>
          <w:lang w:val="en-US"/>
        </w:rPr>
        <w:t>water-resistive</w:t>
      </w:r>
      <w:r w:rsidR="00DE4FA2" w:rsidRPr="002471EF">
        <w:rPr>
          <w:rFonts w:ascii="Frutiger Next LT W1G" w:hAnsi="Frutiger Next LT W1G"/>
          <w:lang w:val="en-US"/>
        </w:rPr>
        <w:t xml:space="preserve"> b</w:t>
      </w:r>
      <w:r w:rsidR="00014280" w:rsidRPr="002471EF">
        <w:rPr>
          <w:rFonts w:ascii="Frutiger Next LT W1G" w:hAnsi="Frutiger Next LT W1G"/>
          <w:lang w:val="en-US"/>
        </w:rPr>
        <w:t>arrier, sub-</w:t>
      </w:r>
      <w:r w:rsidR="00755E6D" w:rsidRPr="002471EF">
        <w:rPr>
          <w:rFonts w:ascii="Frutiger Next LT W1G" w:hAnsi="Frutiger Next LT W1G"/>
          <w:lang w:val="en-US"/>
        </w:rPr>
        <w:t>construction</w:t>
      </w:r>
      <w:r w:rsidR="00887685" w:rsidRPr="002471EF">
        <w:rPr>
          <w:rFonts w:ascii="Frutiger Next LT W1G" w:hAnsi="Frutiger Next LT W1G"/>
          <w:lang w:val="en-US"/>
        </w:rPr>
        <w:t xml:space="preserve">, </w:t>
      </w:r>
      <w:r w:rsidR="00422E53" w:rsidRPr="002471EF">
        <w:rPr>
          <w:rFonts w:ascii="Frutiger Next LT W1G" w:hAnsi="Frutiger Next LT W1G"/>
          <w:lang w:val="en-US"/>
        </w:rPr>
        <w:t>carrier board</w:t>
      </w:r>
      <w:r w:rsidR="00E440F1"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 adhesive</w:t>
      </w:r>
      <w:r w:rsidR="00514823" w:rsidRPr="002471EF">
        <w:rPr>
          <w:rFonts w:ascii="Frutiger Next LT W1G" w:hAnsi="Frutiger Next LT W1G"/>
          <w:lang w:val="en-US"/>
        </w:rPr>
        <w:t>, and accessories</w:t>
      </w:r>
      <w:r w:rsidR="00422E53" w:rsidRPr="002471EF">
        <w:rPr>
          <w:rFonts w:ascii="Frutiger Next LT W1G" w:hAnsi="Frutiger Next LT W1G"/>
          <w:lang w:val="en-US"/>
        </w:rPr>
        <w:t xml:space="preserve"> </w:t>
      </w:r>
      <w:r w:rsidRPr="002471EF">
        <w:rPr>
          <w:rFonts w:ascii="Frutiger Next LT W1G" w:hAnsi="Frutiger Next LT W1G"/>
          <w:lang w:val="en-US"/>
        </w:rPr>
        <w:t>from single source manufacturer or approved supplier</w:t>
      </w:r>
    </w:p>
    <w:p w14:paraId="052A8EEE" w14:textId="77777777"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The following are acceptable manufacturers:</w:t>
      </w:r>
    </w:p>
    <w:p w14:paraId="4CB9FB6E" w14:textId="56EDE688" w:rsidR="00B83BCA" w:rsidRPr="002471EF" w:rsidRDefault="00B83BCA" w:rsidP="00A42C8B">
      <w:pPr>
        <w:pStyle w:val="Heading6"/>
        <w:rPr>
          <w:rFonts w:ascii="Frutiger Next LT W1G" w:hAnsi="Frutiger Next LT W1G"/>
          <w:lang w:val="en-US"/>
        </w:rPr>
      </w:pPr>
      <w:r w:rsidRPr="002471EF">
        <w:rPr>
          <w:rFonts w:ascii="Frutiger Next LT W1G" w:hAnsi="Frutiger Next LT W1G"/>
          <w:lang w:val="en-US"/>
        </w:rPr>
        <w:t>Sto Corp.</w:t>
      </w:r>
      <w:r w:rsidR="00D87D9F" w:rsidRPr="002471EF">
        <w:rPr>
          <w:rFonts w:ascii="Frutiger Next LT W1G" w:hAnsi="Frutiger Next LT W1G"/>
          <w:lang w:val="en-US"/>
        </w:rPr>
        <w:t xml:space="preserve"> – </w:t>
      </w:r>
      <w:r w:rsidR="00A35FF2" w:rsidRPr="002471EF">
        <w:rPr>
          <w:rFonts w:ascii="Frutiger Next LT W1G" w:hAnsi="Frutiger Next LT W1G"/>
          <w:lang w:val="en-US"/>
        </w:rPr>
        <w:t>a</w:t>
      </w:r>
      <w:r w:rsidRPr="002471EF">
        <w:rPr>
          <w:rFonts w:ascii="Frutiger Next LT W1G" w:hAnsi="Frutiger Next LT W1G"/>
          <w:lang w:val="en-US"/>
        </w:rPr>
        <w:t>ir</w:t>
      </w:r>
      <w:r w:rsidR="00BA1DF7"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BA1DF7"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F84263" w:rsidRPr="002471EF">
        <w:rPr>
          <w:rFonts w:ascii="Frutiger Next LT W1G" w:hAnsi="Frutiger Next LT W1G"/>
          <w:lang w:val="en-US"/>
        </w:rPr>
        <w:t>sub-</w:t>
      </w:r>
      <w:r w:rsidR="00CF04E7" w:rsidRPr="002471EF">
        <w:rPr>
          <w:rFonts w:ascii="Frutiger Next LT W1G" w:hAnsi="Frutiger Next LT W1G"/>
          <w:lang w:val="en-US"/>
        </w:rPr>
        <w:t>construction</w:t>
      </w:r>
      <w:r w:rsidR="00F84263" w:rsidRPr="002471EF">
        <w:rPr>
          <w:rFonts w:ascii="Frutiger Next LT W1G" w:hAnsi="Frutiger Next LT W1G"/>
          <w:lang w:val="en-US"/>
        </w:rPr>
        <w:t>,</w:t>
      </w:r>
      <w:r w:rsidR="004173BB">
        <w:rPr>
          <w:rFonts w:ascii="Frutiger Next LT W1G" w:hAnsi="Frutiger Next LT W1G"/>
          <w:lang w:val="en-US"/>
        </w:rPr>
        <w:t xml:space="preserve"> lamella,</w:t>
      </w:r>
      <w:r w:rsidR="00F84263" w:rsidRPr="002471EF">
        <w:rPr>
          <w:rFonts w:ascii="Frutiger Next LT W1G" w:hAnsi="Frutiger Next LT W1G"/>
          <w:lang w:val="en-US"/>
        </w:rPr>
        <w:t xml:space="preserve"> carri</w:t>
      </w:r>
      <w:r w:rsidR="00482153" w:rsidRPr="002471EF">
        <w:rPr>
          <w:rFonts w:ascii="Frutiger Next LT W1G" w:hAnsi="Frutiger Next LT W1G"/>
          <w:lang w:val="en-US"/>
        </w:rPr>
        <w:t>er board,</w:t>
      </w:r>
      <w:r w:rsidR="002E7CD6"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w:t>
      </w:r>
      <w:r w:rsidR="00627EC3" w:rsidRPr="002471EF">
        <w:rPr>
          <w:rFonts w:ascii="Frutiger Next LT W1G" w:hAnsi="Frutiger Next LT W1G"/>
          <w:lang w:val="en-US"/>
        </w:rPr>
        <w:t xml:space="preserve"> adhesive</w:t>
      </w:r>
      <w:r w:rsidR="002E7CD6" w:rsidRPr="002471EF">
        <w:rPr>
          <w:rFonts w:ascii="Frutiger Next LT W1G" w:hAnsi="Frutiger Next LT W1G"/>
          <w:lang w:val="en-US"/>
        </w:rPr>
        <w:t>, and accessories</w:t>
      </w:r>
    </w:p>
    <w:p w14:paraId="15EF82EE" w14:textId="38276CE5" w:rsidR="00C07330" w:rsidRPr="002471EF" w:rsidRDefault="004173BB" w:rsidP="008316E5">
      <w:pPr>
        <w:pStyle w:val="Heading6"/>
        <w:rPr>
          <w:rFonts w:ascii="Frutiger Next LT W1G" w:hAnsi="Frutiger Next LT W1G"/>
          <w:lang w:val="en-US"/>
        </w:rPr>
      </w:pPr>
      <w:r>
        <w:rPr>
          <w:rFonts w:ascii="Frutiger Next LT W1G" w:hAnsi="Frutiger Next LT W1G"/>
          <w:lang w:val="en-US"/>
        </w:rPr>
        <w:t>Rockwool</w:t>
      </w:r>
      <w:r w:rsidR="00A40D32" w:rsidRPr="002471EF">
        <w:rPr>
          <w:rFonts w:ascii="Frutiger Next LT W1G" w:hAnsi="Frutiger Next LT W1G"/>
          <w:lang w:val="en-US"/>
        </w:rPr>
        <w:t xml:space="preserve"> </w:t>
      </w:r>
      <w:r w:rsidR="00F84263" w:rsidRPr="002471EF">
        <w:rPr>
          <w:rFonts w:ascii="Frutiger Next LT W1G" w:hAnsi="Frutiger Next LT W1G"/>
          <w:lang w:val="en-US"/>
        </w:rPr>
        <w:t>–</w:t>
      </w:r>
      <w:r w:rsidR="00A40D32" w:rsidRPr="002471EF">
        <w:rPr>
          <w:rFonts w:ascii="Frutiger Next LT W1G" w:hAnsi="Frutiger Next LT W1G"/>
          <w:lang w:val="en-US"/>
        </w:rPr>
        <w:t xml:space="preserve"> </w:t>
      </w:r>
      <w:r w:rsidR="00F84263" w:rsidRPr="002471EF">
        <w:rPr>
          <w:rFonts w:ascii="Frutiger Next LT W1G" w:hAnsi="Frutiger Next LT W1G"/>
        </w:rPr>
        <w:t>mineral wool insulation</w:t>
      </w:r>
    </w:p>
    <w:p w14:paraId="207EA161" w14:textId="77777777" w:rsidR="00F84263" w:rsidRPr="002471EF" w:rsidRDefault="00F84263" w:rsidP="00F84263">
      <w:pPr>
        <w:pStyle w:val="Heading6"/>
        <w:rPr>
          <w:rFonts w:ascii="Frutiger Next LT W1G" w:hAnsi="Frutiger Next LT W1G"/>
          <w:lang w:val="en-US"/>
        </w:rPr>
      </w:pPr>
      <w:r w:rsidRPr="002471EF">
        <w:rPr>
          <w:rFonts w:ascii="Frutiger Next LT W1G" w:hAnsi="Frutiger Next LT W1G"/>
          <w:lang w:val="en-US"/>
        </w:rPr>
        <w:t xml:space="preserve">Rolf Kuhn – flexible intumescent tape </w:t>
      </w:r>
    </w:p>
    <w:p w14:paraId="3501D391" w14:textId="20D73319" w:rsidR="008316E5" w:rsidRPr="00E40A52" w:rsidRDefault="00BA1DF7" w:rsidP="008316E5">
      <w:pPr>
        <w:pStyle w:val="Heading2"/>
        <w:rPr>
          <w:rFonts w:ascii="Frutiger Next LT W1G Medium" w:hAnsi="Frutiger Next LT W1G Medium"/>
          <w:b w:val="0"/>
          <w:bCs/>
        </w:rPr>
      </w:pPr>
      <w:bookmarkStart w:id="54" w:name="_Toc422152258"/>
      <w:bookmarkStart w:id="55" w:name="_Toc65246797"/>
      <w:r w:rsidRPr="00E40A52">
        <w:rPr>
          <w:rFonts w:ascii="Frutiger Next LT W1G Medium" w:hAnsi="Frutiger Next LT W1G Medium"/>
          <w:b w:val="0"/>
          <w:bCs/>
        </w:rPr>
        <w:t xml:space="preserve">AIR AND </w:t>
      </w:r>
      <w:r w:rsidR="00B76242" w:rsidRPr="00E40A52">
        <w:rPr>
          <w:rFonts w:ascii="Frutiger Next LT W1G Medium" w:hAnsi="Frutiger Next LT W1G Medium"/>
          <w:b w:val="0"/>
          <w:bCs/>
        </w:rPr>
        <w:t>WATER-RESISTIVE</w:t>
      </w:r>
      <w:r w:rsidR="00B83BCA" w:rsidRPr="00E40A52">
        <w:rPr>
          <w:rFonts w:ascii="Frutiger Next LT W1G Medium" w:hAnsi="Frutiger Next LT W1G Medium"/>
          <w:b w:val="0"/>
          <w:bCs/>
        </w:rPr>
        <w:t xml:space="preserve"> BARRIER</w:t>
      </w:r>
      <w:bookmarkEnd w:id="54"/>
      <w:bookmarkEnd w:id="55"/>
      <w:r w:rsidR="00B83BCA" w:rsidRPr="00E40A52">
        <w:rPr>
          <w:rFonts w:ascii="Frutiger Next LT W1G Medium" w:hAnsi="Frutiger Next LT W1G Medium"/>
          <w:b w:val="0"/>
          <w:bCs/>
        </w:rPr>
        <w:t xml:space="preserve">  </w:t>
      </w:r>
    </w:p>
    <w:p w14:paraId="221E2689" w14:textId="41412BA8" w:rsidR="00A61B40" w:rsidRPr="002471EF" w:rsidRDefault="00975DDD" w:rsidP="008316E5">
      <w:pPr>
        <w:pStyle w:val="Heading2"/>
        <w:numPr>
          <w:ilvl w:val="0"/>
          <w:numId w:val="0"/>
        </w:numPr>
        <w:ind w:left="1134"/>
        <w:rPr>
          <w:rFonts w:ascii="Frutiger Next LT W1G" w:hAnsi="Frutiger Next LT W1G"/>
        </w:rPr>
      </w:pPr>
      <w:bookmarkStart w:id="56" w:name="_Toc65246798"/>
      <w:r w:rsidRPr="002471EF">
        <w:rPr>
          <w:rFonts w:ascii="Frutiger Next LT W1G" w:hAnsi="Frutiger Next LT W1G"/>
          <w:b w:val="0"/>
          <w:i/>
          <w:color w:val="0000FF"/>
          <w:sz w:val="20"/>
          <w:szCs w:val="20"/>
        </w:rPr>
        <w:t xml:space="preserve">Note: </w:t>
      </w:r>
      <w:r w:rsidR="00A61B40" w:rsidRPr="002471EF">
        <w:rPr>
          <w:rFonts w:ascii="Frutiger Next LT W1G" w:hAnsi="Frutiger Next LT W1G"/>
          <w:b w:val="0"/>
          <w:i/>
          <w:color w:val="0000FF"/>
          <w:sz w:val="20"/>
          <w:szCs w:val="20"/>
        </w:rPr>
        <w:t>Select any of the listed joint treatment/rough opening protection/detail component o</w:t>
      </w:r>
      <w:r w:rsidR="00D83E51" w:rsidRPr="002471EF">
        <w:rPr>
          <w:rFonts w:ascii="Frutiger Next LT W1G" w:hAnsi="Frutiger Next LT W1G"/>
          <w:b w:val="0"/>
          <w:i/>
          <w:color w:val="0000FF"/>
          <w:sz w:val="20"/>
          <w:szCs w:val="20"/>
        </w:rPr>
        <w:t xml:space="preserve">ptions and top coat with </w:t>
      </w:r>
      <w:r w:rsidR="00A242C1" w:rsidRPr="002471EF">
        <w:rPr>
          <w:rFonts w:ascii="Frutiger Next LT W1G" w:hAnsi="Frutiger Next LT W1G"/>
          <w:b w:val="0"/>
          <w:i/>
          <w:color w:val="0000FF"/>
          <w:sz w:val="20"/>
          <w:szCs w:val="20"/>
        </w:rPr>
        <w:t xml:space="preserve">one of </w:t>
      </w:r>
      <w:r w:rsidR="00A61B40" w:rsidRPr="002471EF">
        <w:rPr>
          <w:rFonts w:ascii="Frutiger Next LT W1G" w:hAnsi="Frutiger Next LT W1G"/>
          <w:b w:val="0"/>
          <w:i/>
          <w:color w:val="0000FF"/>
          <w:sz w:val="20"/>
          <w:szCs w:val="20"/>
        </w:rPr>
        <w:t xml:space="preserve">the listed air </w:t>
      </w:r>
      <w:r w:rsidR="00D83E51" w:rsidRPr="002471EF">
        <w:rPr>
          <w:rFonts w:ascii="Frutiger Next LT W1G" w:hAnsi="Frutiger Next LT W1G"/>
          <w:b w:val="0"/>
          <w:i/>
          <w:color w:val="0000FF"/>
          <w:sz w:val="20"/>
          <w:szCs w:val="20"/>
        </w:rPr>
        <w:t xml:space="preserve">and </w:t>
      </w:r>
      <w:r w:rsidR="00B76242" w:rsidRPr="002471EF">
        <w:rPr>
          <w:rFonts w:ascii="Frutiger Next LT W1G" w:hAnsi="Frutiger Next LT W1G"/>
          <w:b w:val="0"/>
          <w:i/>
          <w:color w:val="0000FF"/>
          <w:sz w:val="20"/>
          <w:szCs w:val="20"/>
        </w:rPr>
        <w:t>water-resistive</w:t>
      </w:r>
      <w:r w:rsidR="00D83E51" w:rsidRPr="002471EF">
        <w:rPr>
          <w:rFonts w:ascii="Frutiger Next LT W1G" w:hAnsi="Frutiger Next LT W1G"/>
          <w:b w:val="0"/>
          <w:i/>
          <w:color w:val="0000FF"/>
          <w:sz w:val="20"/>
          <w:szCs w:val="20"/>
        </w:rPr>
        <w:t xml:space="preserve"> </w:t>
      </w:r>
      <w:r w:rsidR="00A61B40" w:rsidRPr="002471EF">
        <w:rPr>
          <w:rFonts w:ascii="Frutiger Next LT W1G" w:hAnsi="Frutiger Next LT W1G"/>
          <w:b w:val="0"/>
          <w:i/>
          <w:color w:val="0000FF"/>
          <w:sz w:val="20"/>
          <w:szCs w:val="20"/>
        </w:rPr>
        <w:t>barrier coating</w:t>
      </w:r>
      <w:bookmarkEnd w:id="56"/>
      <w:r w:rsidR="00A242C1" w:rsidRPr="002471EF">
        <w:rPr>
          <w:rFonts w:ascii="Frutiger Next LT W1G" w:hAnsi="Frutiger Next LT W1G"/>
          <w:b w:val="0"/>
          <w:i/>
          <w:color w:val="0000FF"/>
          <w:sz w:val="20"/>
          <w:szCs w:val="20"/>
        </w:rPr>
        <w:t>s</w:t>
      </w:r>
    </w:p>
    <w:p w14:paraId="79B92CD5" w14:textId="77777777"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StoGuard</w:t>
      </w:r>
      <w:r w:rsidRPr="002471EF">
        <w:rPr>
          <w:rFonts w:ascii="Frutiger Next LT W1G" w:hAnsi="Frutiger Next LT W1G"/>
          <w:vertAlign w:val="superscript"/>
          <w:lang w:val="en-US"/>
        </w:rPr>
        <w:t>®</w:t>
      </w:r>
    </w:p>
    <w:p w14:paraId="4FF9EA21" w14:textId="77777777" w:rsidR="008473E6" w:rsidRPr="002471EF" w:rsidRDefault="00B83BCA" w:rsidP="00D87D9F">
      <w:pPr>
        <w:pStyle w:val="Heading6"/>
        <w:rPr>
          <w:rFonts w:ascii="Frutiger Next LT W1G" w:hAnsi="Frutiger Next LT W1G"/>
          <w:lang w:val="en-US"/>
        </w:rPr>
      </w:pPr>
      <w:r w:rsidRPr="002471EF">
        <w:rPr>
          <w:rFonts w:ascii="Frutiger Next LT W1G" w:hAnsi="Frutiger Next LT W1G"/>
          <w:lang w:val="en-US"/>
        </w:rPr>
        <w:t xml:space="preserve">Joint Treatment, Rough Opening Protection, and </w:t>
      </w:r>
      <w:r w:rsidR="00B778EE" w:rsidRPr="002471EF">
        <w:rPr>
          <w:rFonts w:ascii="Frutiger Next LT W1G" w:hAnsi="Frutiger Next LT W1G"/>
          <w:lang w:val="en-US"/>
        </w:rPr>
        <w:t xml:space="preserve">Static Transition </w:t>
      </w:r>
      <w:r w:rsidRPr="002471EF">
        <w:rPr>
          <w:rFonts w:ascii="Frutiger Next LT W1G" w:hAnsi="Frutiger Next LT W1G"/>
          <w:lang w:val="en-US"/>
        </w:rPr>
        <w:t xml:space="preserve">Detail Components: </w:t>
      </w:r>
    </w:p>
    <w:p w14:paraId="4197CC7B" w14:textId="77777777" w:rsidR="008473E6" w:rsidRPr="002471EF" w:rsidRDefault="00B83BCA" w:rsidP="00D87D9F">
      <w:pPr>
        <w:pStyle w:val="Heading7"/>
        <w:rPr>
          <w:rFonts w:ascii="Frutiger Next LT W1G" w:hAnsi="Frutiger Next LT W1G"/>
          <w:lang w:val="en-US"/>
        </w:rPr>
      </w:pPr>
      <w:r w:rsidRPr="002471EF">
        <w:rPr>
          <w:rFonts w:ascii="Frutiger Next LT W1G" w:hAnsi="Frutiger Next LT W1G"/>
          <w:lang w:val="en-US"/>
        </w:rPr>
        <w:t>Sto Gold Fill</w:t>
      </w:r>
      <w:r w:rsidRPr="002471EF">
        <w:rPr>
          <w:rFonts w:ascii="Frutiger Next LT W1G" w:hAnsi="Frutiger Next LT W1G"/>
          <w:vertAlign w:val="superscript"/>
          <w:lang w:val="en-US"/>
        </w:rPr>
        <w:t>®</w:t>
      </w:r>
      <w:r w:rsidR="00D87D9F" w:rsidRPr="002471EF">
        <w:rPr>
          <w:rFonts w:ascii="Frutiger Next LT W1G" w:hAnsi="Frutiger Next LT W1G"/>
          <w:lang w:val="en-US"/>
        </w:rPr>
        <w:t xml:space="preserve"> – </w:t>
      </w:r>
      <w:r w:rsidRPr="002471EF">
        <w:rPr>
          <w:rFonts w:ascii="Frutiger Next LT W1G" w:hAnsi="Frutiger Next LT W1G"/>
          <w:lang w:val="en-US"/>
        </w:rPr>
        <w:t>ready mixed coating applied by trowel or knife for rough opening</w:t>
      </w:r>
      <w:r w:rsidR="00D87D9F" w:rsidRPr="002471EF">
        <w:rPr>
          <w:rFonts w:ascii="Frutiger Next LT W1G" w:hAnsi="Frutiger Next LT W1G"/>
          <w:lang w:val="en-US"/>
        </w:rPr>
        <w:t xml:space="preserve"> </w:t>
      </w:r>
      <w:r w:rsidRPr="002471EF">
        <w:rPr>
          <w:rFonts w:ascii="Frutiger Next LT W1G" w:hAnsi="Frutiger Next LT W1G"/>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EA8E76D" w:rsidR="008473E6" w:rsidRPr="002471EF" w:rsidRDefault="00B83BCA" w:rsidP="00D87D9F">
      <w:pPr>
        <w:pStyle w:val="Heading7"/>
        <w:rPr>
          <w:rFonts w:ascii="Frutiger Next LT W1G" w:hAnsi="Frutiger Next LT W1G"/>
          <w:lang w:val="en-US"/>
        </w:rPr>
      </w:pPr>
      <w:r w:rsidRPr="002471EF">
        <w:rPr>
          <w:rFonts w:ascii="Frutiger Next LT W1G" w:hAnsi="Frutiger Next LT W1G"/>
          <w:lang w:val="en-US"/>
        </w:rPr>
        <w:t xml:space="preserve">Sto </w:t>
      </w:r>
      <w:r w:rsidR="00522B3A" w:rsidRPr="002471EF">
        <w:rPr>
          <w:rFonts w:ascii="Frutiger Next LT W1G" w:hAnsi="Frutiger Next LT W1G"/>
          <w:lang w:val="en-US"/>
        </w:rPr>
        <w:t>AirSeal</w:t>
      </w:r>
      <w:r w:rsidR="00895AD2" w:rsidRPr="002471EF">
        <w:rPr>
          <w:rFonts w:ascii="Frutiger Next LT W1G" w:hAnsi="Frutiger Next LT W1G" w:cs="Arial"/>
          <w:vertAlign w:val="superscript"/>
          <w:lang w:val="en-US"/>
        </w:rPr>
        <w:t>™</w:t>
      </w:r>
      <w:r w:rsidR="00522B3A" w:rsidRPr="002471EF">
        <w:rPr>
          <w:rFonts w:ascii="Frutiger Next LT W1G" w:hAnsi="Frutiger Next LT W1G"/>
          <w:lang w:val="en-US"/>
        </w:rPr>
        <w:t xml:space="preserve"> </w:t>
      </w:r>
      <w:r w:rsidR="00AF3889" w:rsidRPr="002471EF">
        <w:rPr>
          <w:rFonts w:ascii="Frutiger Next LT W1G" w:hAnsi="Frutiger Next LT W1G"/>
          <w:lang w:val="en-US"/>
        </w:rPr>
        <w:t>with StoGuard Fabric and RediCorners -</w:t>
      </w:r>
      <w:r w:rsidR="00D87D9F" w:rsidRPr="002471EF">
        <w:rPr>
          <w:rFonts w:ascii="Frutiger Next LT W1G" w:hAnsi="Frutiger Next LT W1G"/>
          <w:vertAlign w:val="superscript"/>
          <w:lang w:val="en-US"/>
        </w:rPr>
        <w:t xml:space="preserve"> </w:t>
      </w:r>
      <w:r w:rsidRPr="002471EF">
        <w:rPr>
          <w:rFonts w:ascii="Frutiger Next LT W1G" w:hAnsi="Frutiger Next LT W1G"/>
          <w:lang w:val="en-US"/>
        </w:rPr>
        <w:t xml:space="preserve">ready mixed coating applied by brush, </w:t>
      </w:r>
      <w:r w:rsidR="00340FD3" w:rsidRPr="002471EF">
        <w:rPr>
          <w:rFonts w:ascii="Frutiger Next LT W1G" w:hAnsi="Frutiger Next LT W1G"/>
          <w:lang w:val="en-US"/>
        </w:rPr>
        <w:t>roller,</w:t>
      </w:r>
      <w:r w:rsidRPr="002471EF">
        <w:rPr>
          <w:rFonts w:ascii="Frutiger Next LT W1G" w:hAnsi="Frutiger Next LT W1G"/>
          <w:lang w:val="en-US"/>
        </w:rPr>
        <w:t xml:space="preserve"> or spray for</w:t>
      </w:r>
      <w:r w:rsidR="00D87D9F" w:rsidRPr="002471EF">
        <w:rPr>
          <w:rFonts w:ascii="Frutiger Next LT W1G" w:hAnsi="Frutiger Next LT W1G"/>
          <w:lang w:val="en-US"/>
        </w:rPr>
        <w:t xml:space="preserve"> </w:t>
      </w:r>
      <w:r w:rsidR="00A40D32" w:rsidRPr="002471EF">
        <w:rPr>
          <w:rFonts w:ascii="Frutiger Next LT W1G" w:hAnsi="Frutiger Next LT W1G"/>
          <w:lang w:val="en-US"/>
        </w:rPr>
        <w:t xml:space="preserve">joint treatment of sheathing when used with StoGuard Fabric, and </w:t>
      </w:r>
      <w:r w:rsidRPr="002471EF">
        <w:rPr>
          <w:rFonts w:ascii="Frutiger Next LT W1G" w:hAnsi="Frutiger Next LT W1G"/>
          <w:lang w:val="en-US"/>
        </w:rPr>
        <w:t>rough opening protection of frame walls when used with StoGuard Fabric</w:t>
      </w:r>
      <w:r w:rsidR="00AF3889" w:rsidRPr="002471EF">
        <w:rPr>
          <w:rFonts w:ascii="Frutiger Next LT W1G" w:hAnsi="Frutiger Next LT W1G"/>
          <w:lang w:val="en-US"/>
        </w:rPr>
        <w:t xml:space="preserve"> and RediCorners</w:t>
      </w:r>
      <w:r w:rsidR="00A40D32" w:rsidRPr="002471EF">
        <w:rPr>
          <w:rFonts w:ascii="Frutiger Next LT W1G" w:hAnsi="Frutiger Next LT W1G"/>
          <w:lang w:val="en-US"/>
        </w:rPr>
        <w:t xml:space="preserve">.  </w:t>
      </w:r>
      <w:r w:rsidRPr="002471EF">
        <w:rPr>
          <w:rFonts w:ascii="Frutiger Next LT W1G" w:hAnsi="Frutiger Next LT W1G"/>
          <w:lang w:val="en-US"/>
        </w:rPr>
        <w:t>Also used as a detail component with StoGuard Fabric to splice over back flange of starter track, flashing, and similar ship lap details</w:t>
      </w:r>
    </w:p>
    <w:p w14:paraId="5D333A4B" w14:textId="25677E3F" w:rsidR="002628E6" w:rsidRPr="002471EF" w:rsidRDefault="002628E6" w:rsidP="00D87D9F">
      <w:pPr>
        <w:pStyle w:val="Heading7"/>
        <w:rPr>
          <w:rFonts w:ascii="Frutiger Next LT W1G" w:hAnsi="Frutiger Next LT W1G"/>
          <w:lang w:val="en-US"/>
        </w:rPr>
      </w:pPr>
      <w:r w:rsidRPr="002471EF">
        <w:rPr>
          <w:rFonts w:ascii="Frutiger Next LT W1G" w:hAnsi="Frutiger Next LT W1G"/>
        </w:rPr>
        <w:t>Sto</w:t>
      </w:r>
      <w:r w:rsidR="00B1774E" w:rsidRPr="002471EF">
        <w:rPr>
          <w:rFonts w:ascii="Frutiger Next LT W1G" w:hAnsi="Frutiger Next LT W1G"/>
        </w:rPr>
        <w:t xml:space="preserve"> </w:t>
      </w:r>
      <w:r w:rsidRPr="002471EF">
        <w:rPr>
          <w:rFonts w:ascii="Frutiger Next LT W1G" w:hAnsi="Frutiger Next LT W1G"/>
        </w:rPr>
        <w:t>RapidGuard</w:t>
      </w:r>
      <w:r w:rsidR="00B1774E" w:rsidRPr="002471EF">
        <w:rPr>
          <w:rFonts w:ascii="Frutiger Next LT W1G" w:hAnsi="Frutiger Next LT W1G"/>
          <w:vertAlign w:val="superscript"/>
        </w:rPr>
        <w:t>®</w:t>
      </w:r>
      <w:r w:rsidRPr="002471EF">
        <w:rPr>
          <w:rFonts w:ascii="Frutiger Next LT W1G" w:hAnsi="Frutiger Next LT W1G"/>
        </w:rPr>
        <w:t xml:space="preserve"> - one component STPE rapid drying gun-applied treatment for sheathing joints, rough openings, seams, cracks, </w:t>
      </w:r>
      <w:r w:rsidR="00340FD3" w:rsidRPr="002471EF">
        <w:rPr>
          <w:rFonts w:ascii="Frutiger Next LT W1G" w:hAnsi="Frutiger Next LT W1G"/>
        </w:rPr>
        <w:t>penetrations,</w:t>
      </w:r>
      <w:r w:rsidRPr="002471EF">
        <w:rPr>
          <w:rFonts w:ascii="Frutiger Next LT W1G" w:hAnsi="Frutiger Next LT W1G"/>
        </w:rPr>
        <w:t xml:space="preserve"> and other </w:t>
      </w:r>
      <w:r w:rsidR="00DE4FA2" w:rsidRPr="002471EF">
        <w:rPr>
          <w:rFonts w:ascii="Frutiger Next LT W1G" w:hAnsi="Frutiger Next LT W1G"/>
        </w:rPr>
        <w:t xml:space="preserve">static </w:t>
      </w:r>
      <w:r w:rsidRPr="002471EF">
        <w:rPr>
          <w:rFonts w:ascii="Frutiger Next LT W1G" w:hAnsi="Frutiger Next LT W1G"/>
        </w:rPr>
        <w:t>transitions in above grade wall construction</w:t>
      </w:r>
    </w:p>
    <w:p w14:paraId="11503D2B" w14:textId="09B55A3B" w:rsidR="002A446D" w:rsidRPr="002471EF" w:rsidRDefault="00BA1DF7" w:rsidP="00D87D9F">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w:t>
      </w:r>
      <w:r w:rsidR="00A242C1" w:rsidRPr="002471EF">
        <w:rPr>
          <w:rFonts w:ascii="Frutiger Next LT W1G" w:hAnsi="Frutiger Next LT W1G"/>
          <w:lang w:val="en-US"/>
        </w:rPr>
        <w:t>R</w:t>
      </w:r>
      <w:r w:rsidR="00B76242" w:rsidRPr="002471EF">
        <w:rPr>
          <w:rFonts w:ascii="Frutiger Next LT W1G" w:hAnsi="Frutiger Next LT W1G"/>
          <w:lang w:val="en-US"/>
        </w:rPr>
        <w:t>esistive</w:t>
      </w:r>
      <w:r w:rsidR="00887685" w:rsidRPr="002471EF">
        <w:rPr>
          <w:rFonts w:ascii="Frutiger Next LT W1G" w:hAnsi="Frutiger Next LT W1G"/>
          <w:lang w:val="en-US"/>
        </w:rPr>
        <w:t xml:space="preserve"> Barrier</w:t>
      </w:r>
      <w:r w:rsidR="00B83BCA" w:rsidRPr="002471EF">
        <w:rPr>
          <w:rFonts w:ascii="Frutiger Next LT W1G" w:hAnsi="Frutiger Next LT W1G"/>
          <w:lang w:val="en-US"/>
        </w:rPr>
        <w:t xml:space="preserve"> Coating </w:t>
      </w:r>
    </w:p>
    <w:p w14:paraId="4E476001" w14:textId="3F1430AE" w:rsidR="008473E6" w:rsidRPr="002471EF" w:rsidRDefault="00D83E51" w:rsidP="0066392F">
      <w:pPr>
        <w:pStyle w:val="Heading7"/>
        <w:rPr>
          <w:rFonts w:ascii="Frutiger Next LT W1G" w:hAnsi="Frutiger Next LT W1G"/>
          <w:lang w:val="en-US"/>
        </w:rPr>
      </w:pPr>
      <w:r w:rsidRPr="002471EF">
        <w:rPr>
          <w:rFonts w:ascii="Frutiger Next LT W1G" w:hAnsi="Frutiger Next LT W1G"/>
          <w:lang w:val="en-US"/>
        </w:rPr>
        <w:t>Sto AirSeal</w:t>
      </w:r>
      <w:r w:rsidR="00B1774E" w:rsidRPr="002471EF">
        <w:rPr>
          <w:rFonts w:ascii="Frutiger Next LT W1G" w:hAnsi="Frutiger Next LT W1G"/>
          <w:vertAlign w:val="superscript"/>
        </w:rPr>
        <w:t>®</w:t>
      </w:r>
      <w:r w:rsidR="009D7C9B" w:rsidRPr="002471EF">
        <w:rPr>
          <w:rFonts w:ascii="Frutiger Next LT W1G" w:hAnsi="Frutiger Next LT W1G"/>
          <w:lang w:val="en-US"/>
        </w:rPr>
        <w:t xml:space="preserve"> </w:t>
      </w:r>
      <w:r w:rsidR="00D87D9F" w:rsidRPr="002471EF">
        <w:rPr>
          <w:rFonts w:ascii="Frutiger Next LT W1G" w:hAnsi="Frutiger Next LT W1G"/>
          <w:lang w:val="en-US"/>
        </w:rPr>
        <w:t xml:space="preserve">– </w:t>
      </w:r>
      <w:r w:rsidR="009A2EE7" w:rsidRPr="002471EF">
        <w:rPr>
          <w:rFonts w:ascii="Frutiger Next LT W1G" w:hAnsi="Frutiger Next LT W1G"/>
          <w:lang w:val="en-US"/>
        </w:rPr>
        <w:t xml:space="preserve">ready mixed </w:t>
      </w:r>
      <w:r w:rsidRPr="002471EF">
        <w:rPr>
          <w:rFonts w:ascii="Frutiger Next LT W1G" w:hAnsi="Frutiger Next LT W1G"/>
          <w:lang w:val="en-US"/>
        </w:rPr>
        <w:t xml:space="preserve">vapor permeable </w:t>
      </w:r>
      <w:r w:rsidR="009A2EE7" w:rsidRPr="002471EF">
        <w:rPr>
          <w:rFonts w:ascii="Frutiger Next LT W1G" w:hAnsi="Frutiger Next LT W1G"/>
          <w:lang w:val="en-US"/>
        </w:rPr>
        <w:t>air</w:t>
      </w:r>
      <w:r w:rsidR="00AF388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9A2EE7" w:rsidRPr="002471EF">
        <w:rPr>
          <w:rFonts w:ascii="Frutiger Next LT W1G" w:hAnsi="Frutiger Next LT W1G"/>
          <w:lang w:val="en-US"/>
        </w:rPr>
        <w:t xml:space="preserve"> barrier </w:t>
      </w:r>
      <w:r w:rsidR="00B83BCA" w:rsidRPr="002471EF">
        <w:rPr>
          <w:rFonts w:ascii="Frutiger Next LT W1G" w:hAnsi="Frutiger Next LT W1G"/>
          <w:lang w:val="en-US"/>
        </w:rPr>
        <w:t>coating for concrete, concrete masonry, wood-based sheathing, and glass mat gypsum sheathing</w:t>
      </w:r>
    </w:p>
    <w:p w14:paraId="7B1B3657" w14:textId="77777777" w:rsidR="00A242C1" w:rsidRPr="002471EF" w:rsidRDefault="00A242C1" w:rsidP="00A242C1">
      <w:pPr>
        <w:pStyle w:val="Heading7"/>
        <w:rPr>
          <w:rFonts w:ascii="Frutiger Next LT W1G" w:hAnsi="Frutiger Next LT W1G"/>
          <w:lang w:val="en-US"/>
        </w:rPr>
      </w:pPr>
      <w:r w:rsidRPr="002471EF">
        <w:rPr>
          <w:rFonts w:ascii="Frutiger Next LT W1G" w:hAnsi="Frutiger Next LT W1G"/>
          <w:szCs w:val="20"/>
        </w:rPr>
        <w:t>Alternatives:</w:t>
      </w:r>
    </w:p>
    <w:p w14:paraId="5E00B239" w14:textId="77777777" w:rsidR="00A242C1" w:rsidRPr="002471EF" w:rsidRDefault="00A242C1" w:rsidP="00A242C1">
      <w:pPr>
        <w:pStyle w:val="Heading2"/>
        <w:numPr>
          <w:ilvl w:val="5"/>
          <w:numId w:val="104"/>
        </w:numPr>
        <w:spacing w:before="200"/>
        <w:rPr>
          <w:rFonts w:ascii="Frutiger Next LT W1G" w:hAnsi="Frutiger Next LT W1G"/>
          <w:b w:val="0"/>
          <w:bCs/>
          <w:i/>
          <w:color w:val="0000FF"/>
          <w:sz w:val="20"/>
          <w:szCs w:val="20"/>
        </w:rPr>
      </w:pPr>
      <w:r w:rsidRPr="002471EF">
        <w:rPr>
          <w:rFonts w:ascii="Frutiger Next LT W1G" w:hAnsi="Frutiger Next LT W1G"/>
          <w:b w:val="0"/>
          <w:sz w:val="20"/>
          <w:szCs w:val="20"/>
        </w:rPr>
        <w:lastRenderedPageBreak/>
        <w:t>Sto Gold Coat</w:t>
      </w:r>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49D6F2EC" w14:textId="27FF1268" w:rsidR="00AC7AF9" w:rsidRPr="000259C1" w:rsidRDefault="00A242C1" w:rsidP="000259C1">
      <w:pPr>
        <w:pStyle w:val="Heading2"/>
        <w:numPr>
          <w:ilvl w:val="5"/>
          <w:numId w:val="104"/>
        </w:numPr>
        <w:spacing w:before="200"/>
        <w:rPr>
          <w:rFonts w:ascii="Frutiger Next LT W1G" w:hAnsi="Frutiger Next LT W1G"/>
          <w:b w:val="0"/>
          <w:sz w:val="20"/>
          <w:szCs w:val="20"/>
        </w:rPr>
      </w:pPr>
      <w:r w:rsidRPr="002471EF">
        <w:rPr>
          <w:rFonts w:ascii="Frutiger Next LT W1G" w:hAnsi="Frutiger Next LT W1G"/>
          <w:b w:val="0"/>
          <w:sz w:val="20"/>
          <w:szCs w:val="20"/>
        </w:rPr>
        <w:t>Sto VaporSeal</w:t>
      </w:r>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fluid-applied Class 1 vapor retarder</w:t>
      </w:r>
      <w:r w:rsidR="006E2784" w:rsidRPr="002471EF">
        <w:rPr>
          <w:rFonts w:ascii="Frutiger Next LT W1G" w:hAnsi="Frutiger Next LT W1G"/>
          <w:b w:val="0"/>
          <w:sz w:val="20"/>
          <w:szCs w:val="20"/>
        </w:rPr>
        <w:t xml:space="preserve"> and air and water-resistive barrier</w:t>
      </w:r>
      <w:r w:rsidRPr="002471EF">
        <w:rPr>
          <w:rFonts w:ascii="Frutiger Next LT W1G" w:hAnsi="Frutiger Next LT W1G"/>
          <w:b w:val="0"/>
          <w:sz w:val="20"/>
          <w:szCs w:val="20"/>
        </w:rPr>
        <w:t xml:space="preserve"> membrane for concrete, concrete masonry, brick masonry, wood-based sheathing, cementitious sheathing, and glass mat gypsum sheathing</w:t>
      </w:r>
    </w:p>
    <w:p w14:paraId="233AE7D9" w14:textId="2951D277" w:rsidR="002628E6" w:rsidRPr="002471EF" w:rsidRDefault="00A35FF2" w:rsidP="00A35FF2">
      <w:pPr>
        <w:pStyle w:val="Heading6"/>
        <w:rPr>
          <w:rFonts w:ascii="Frutiger Next LT W1G" w:hAnsi="Frutiger Next LT W1G"/>
          <w:lang w:val="en-US"/>
        </w:rPr>
      </w:pPr>
      <w:r w:rsidRPr="002471EF">
        <w:rPr>
          <w:rFonts w:ascii="Frutiger Next LT W1G" w:hAnsi="Frutiger Next LT W1G"/>
          <w:lang w:val="en-US"/>
        </w:rPr>
        <w:t xml:space="preserve">Static or Dynamic </w:t>
      </w:r>
      <w:r w:rsidR="00B778EE" w:rsidRPr="002471EF">
        <w:rPr>
          <w:rFonts w:ascii="Frutiger Next LT W1G" w:hAnsi="Frutiger Next LT W1G"/>
          <w:lang w:val="en-US"/>
        </w:rPr>
        <w:t>T</w:t>
      </w:r>
      <w:r w:rsidR="00B83BCA" w:rsidRPr="002471EF">
        <w:rPr>
          <w:rFonts w:ascii="Frutiger Next LT W1G" w:hAnsi="Frutiger Next LT W1G"/>
          <w:lang w:val="en-US"/>
        </w:rPr>
        <w:t xml:space="preserve">ransition </w:t>
      </w:r>
      <w:r w:rsidR="00B778EE" w:rsidRPr="002471EF">
        <w:rPr>
          <w:rFonts w:ascii="Frutiger Next LT W1G" w:hAnsi="Frutiger Next LT W1G"/>
          <w:lang w:val="en-US"/>
        </w:rPr>
        <w:t>Detail Component</w:t>
      </w:r>
      <w:r w:rsidR="008522B1">
        <w:rPr>
          <w:rFonts w:ascii="Frutiger Next LT W1G" w:hAnsi="Frutiger Next LT W1G"/>
          <w:lang w:val="en-US"/>
        </w:rPr>
        <w:t>: sheathing to foundation, dissimilar materials (e.g. CMU to frame wall), wall to balcony</w:t>
      </w:r>
      <w:r w:rsidR="00860624">
        <w:rPr>
          <w:rFonts w:ascii="Frutiger Next LT W1G" w:hAnsi="Frutiger Next LT W1G"/>
          <w:lang w:val="en-US"/>
        </w:rPr>
        <w:t xml:space="preserve"> floor slab or ceiling, or other detailing in above grade wall construction</w:t>
      </w:r>
    </w:p>
    <w:p w14:paraId="2B219312" w14:textId="77777777" w:rsidR="00C007EB" w:rsidRPr="00C73F11" w:rsidRDefault="00C007EB" w:rsidP="00C007EB">
      <w:pPr>
        <w:pStyle w:val="Heading7"/>
        <w:rPr>
          <w:rFonts w:ascii="Frutiger Next LT W1G" w:hAnsi="Frutiger Next LT W1G"/>
          <w:lang w:val="en-US"/>
        </w:rPr>
      </w:pPr>
      <w:bookmarkStart w:id="57" w:name="_Toc422152260"/>
      <w:bookmarkStart w:id="58" w:name="_Toc65246799"/>
      <w:r w:rsidRPr="00C73F11">
        <w:rPr>
          <w:rFonts w:ascii="Frutiger Next LT W1G" w:hAnsi="Frutiger Next LT W1G"/>
          <w:lang w:val="en-US"/>
        </w:rPr>
        <w:t xml:space="preserve">StoGuard </w:t>
      </w:r>
      <w:r>
        <w:rPr>
          <w:rFonts w:ascii="Frutiger Next LT W1G" w:hAnsi="Frutiger Next LT W1G"/>
          <w:lang w:val="en-US"/>
        </w:rPr>
        <w:t>Conformable</w:t>
      </w:r>
      <w:r w:rsidRPr="00C73F11">
        <w:rPr>
          <w:rFonts w:ascii="Frutiger Next LT W1G" w:hAnsi="Frutiger Next LT W1G"/>
          <w:lang w:val="en-US"/>
        </w:rPr>
        <w:t xml:space="preserve"> Membrane – </w:t>
      </w:r>
      <w:r>
        <w:rPr>
          <w:rFonts w:ascii="Frutiger Next LT W1G" w:hAnsi="Frutiger Next LT W1G"/>
          <w:lang w:val="en-US"/>
        </w:rPr>
        <w:t>self-adhered membrane flashing, rough opening protection, sheathing joint treatment, and transition detailing material</w:t>
      </w:r>
    </w:p>
    <w:p w14:paraId="316F2A8D" w14:textId="77777777" w:rsidR="008473E6" w:rsidRPr="000F417C" w:rsidRDefault="00B83BCA" w:rsidP="00546316">
      <w:pPr>
        <w:pStyle w:val="Heading2"/>
        <w:rPr>
          <w:rFonts w:ascii="Frutiger Next LT W1G Medium" w:hAnsi="Frutiger Next LT W1G Medium"/>
          <w:b w:val="0"/>
          <w:bCs/>
          <w:lang w:val="en-US"/>
        </w:rPr>
      </w:pPr>
      <w:r w:rsidRPr="000F417C">
        <w:rPr>
          <w:rFonts w:ascii="Frutiger Next LT W1G Medium" w:hAnsi="Frutiger Next LT W1G Medium"/>
          <w:b w:val="0"/>
          <w:bCs/>
          <w:lang w:val="en-US"/>
        </w:rPr>
        <w:t>INSULATION BOARD</w:t>
      </w:r>
      <w:bookmarkEnd w:id="57"/>
      <w:bookmarkEnd w:id="58"/>
    </w:p>
    <w:p w14:paraId="7E6E2E27" w14:textId="77777777" w:rsidR="004C7CC7" w:rsidRPr="00205F3D" w:rsidRDefault="004C7CC7" w:rsidP="004C7CC7">
      <w:pPr>
        <w:pStyle w:val="Heading5"/>
        <w:rPr>
          <w:rFonts w:ascii="Frutiger Next LT W1G" w:hAnsi="Frutiger Next LT W1G"/>
        </w:rPr>
      </w:pPr>
      <w:r w:rsidRPr="00205F3D">
        <w:rPr>
          <w:rFonts w:ascii="Frutiger Next LT W1G" w:hAnsi="Frutiger Next LT W1G"/>
        </w:rPr>
        <w:t>Rockwool Cavityrock</w:t>
      </w:r>
      <w:r w:rsidRPr="00205F3D">
        <w:rPr>
          <w:rFonts w:ascii="Frutiger Next LT W1G" w:hAnsi="Frutiger Next LT W1G"/>
          <w:vertAlign w:val="superscript"/>
          <w:lang w:val="en-US"/>
        </w:rPr>
        <w:t>®</w:t>
      </w:r>
      <w:r w:rsidRPr="00205F3D">
        <w:rPr>
          <w:rFonts w:ascii="Frutiger Next LT W1G" w:hAnsi="Frutiger Next LT W1G"/>
          <w:lang w:val="en-US"/>
        </w:rPr>
        <w:t xml:space="preserve"> </w:t>
      </w:r>
      <w:r w:rsidRPr="00205F3D">
        <w:rPr>
          <w:rFonts w:ascii="Frutiger Next LT W1G" w:hAnsi="Frutiger Next LT W1G"/>
        </w:rPr>
        <w:t>mineral wool insulation board in conformance with ASTM C612, Type IV requirements, nominal 4.3 lb/ft</w:t>
      </w:r>
      <w:r w:rsidRPr="00205F3D">
        <w:rPr>
          <w:rFonts w:ascii="Frutiger Next LT W1G" w:hAnsi="Frutiger Next LT W1G"/>
          <w:vertAlign w:val="superscript"/>
        </w:rPr>
        <w:t>3</w:t>
      </w:r>
      <w:r w:rsidRPr="00205F3D">
        <w:rPr>
          <w:rFonts w:ascii="Frutiger Next LT W1G" w:hAnsi="Frutiger Next LT W1G"/>
        </w:rPr>
        <w:t xml:space="preserve"> density (0.28 kg/m</w:t>
      </w:r>
      <w:r w:rsidRPr="00205F3D">
        <w:rPr>
          <w:rFonts w:ascii="Frutiger Next LT W1G" w:hAnsi="Frutiger Next LT W1G"/>
          <w:vertAlign w:val="superscript"/>
        </w:rPr>
        <w:t>3</w:t>
      </w:r>
      <w:r w:rsidRPr="00205F3D">
        <w:rPr>
          <w:rFonts w:ascii="Frutiger Next LT W1G" w:hAnsi="Frutiger Next LT W1G"/>
        </w:rPr>
        <w:t>), and R-4.3 per inch (RSI -  0.74 per 25mm)</w:t>
      </w:r>
    </w:p>
    <w:p w14:paraId="0FA52E57" w14:textId="3A398730" w:rsidR="00A242C1" w:rsidRPr="00205F3D" w:rsidRDefault="00A242C1" w:rsidP="00A242C1">
      <w:pPr>
        <w:pStyle w:val="Heading6"/>
        <w:rPr>
          <w:rFonts w:ascii="Frutiger Next LT W1G" w:hAnsi="Frutiger Next LT W1G"/>
        </w:rPr>
      </w:pPr>
      <w:r w:rsidRPr="00205F3D">
        <w:rPr>
          <w:rFonts w:ascii="Frutiger Next LT W1G" w:hAnsi="Frutiger Next LT W1G"/>
        </w:rPr>
        <w:t>Minimum 2 inch for construction Types I-IV</w:t>
      </w:r>
    </w:p>
    <w:p w14:paraId="383014CA" w14:textId="656CE6F7" w:rsidR="00D67204" w:rsidRPr="000F417C" w:rsidRDefault="00082976" w:rsidP="00082976">
      <w:pPr>
        <w:pStyle w:val="Heading2"/>
        <w:rPr>
          <w:rFonts w:ascii="Frutiger Next LT W1G Medium" w:hAnsi="Frutiger Next LT W1G Medium"/>
          <w:b w:val="0"/>
          <w:bCs/>
          <w:i/>
          <w:lang w:val="en-US"/>
        </w:rPr>
      </w:pPr>
      <w:bookmarkStart w:id="59" w:name="_Toc65246800"/>
      <w:bookmarkStart w:id="60" w:name="_Toc422152263"/>
      <w:r w:rsidRPr="000F417C">
        <w:rPr>
          <w:rFonts w:ascii="Frutiger Next LT W1G Medium" w:hAnsi="Frutiger Next LT W1G Medium"/>
          <w:b w:val="0"/>
          <w:bCs/>
          <w:szCs w:val="22"/>
        </w:rPr>
        <w:t>FLOOR LINE FIRE STOP</w:t>
      </w:r>
      <w:bookmarkEnd w:id="59"/>
      <w:r w:rsidR="00D67204" w:rsidRPr="000F417C">
        <w:rPr>
          <w:rFonts w:ascii="Frutiger Next LT W1G Medium" w:hAnsi="Frutiger Next LT W1G Medium"/>
          <w:b w:val="0"/>
          <w:bCs/>
          <w:lang w:val="en-US"/>
        </w:rPr>
        <w:t xml:space="preserve"> </w:t>
      </w:r>
    </w:p>
    <w:p w14:paraId="0706C50F" w14:textId="77777777" w:rsidR="00755E6D" w:rsidRPr="002471EF" w:rsidRDefault="00755E6D" w:rsidP="00755E6D">
      <w:pPr>
        <w:pStyle w:val="Heading2"/>
        <w:numPr>
          <w:ilvl w:val="0"/>
          <w:numId w:val="0"/>
        </w:numPr>
        <w:ind w:left="1134"/>
        <w:rPr>
          <w:rFonts w:ascii="Frutiger Next LT W1G" w:hAnsi="Frutiger Next LT W1G"/>
          <w:i/>
          <w:lang w:val="en-US"/>
        </w:rPr>
      </w:pPr>
      <w:bookmarkStart w:id="61" w:name="_Toc65246801"/>
      <w:bookmarkStart w:id="62" w:name="_Hlk41476148"/>
      <w:r w:rsidRPr="002471EF">
        <w:rPr>
          <w:rFonts w:ascii="Frutiger Next LT W1G" w:hAnsi="Frutiger Next LT W1G"/>
          <w:b w:val="0"/>
          <w:i/>
          <w:color w:val="0000FF"/>
          <w:sz w:val="20"/>
          <w:szCs w:val="20"/>
          <w:lang w:val="en-US"/>
        </w:rPr>
        <w:t>Note: A, B, and C are acceptable alternatives.</w:t>
      </w:r>
      <w:bookmarkEnd w:id="61"/>
      <w:r w:rsidRPr="002471EF">
        <w:rPr>
          <w:rFonts w:ascii="Frutiger Next LT W1G" w:hAnsi="Frutiger Next LT W1G"/>
          <w:b w:val="0"/>
          <w:i/>
          <w:color w:val="0000FF"/>
          <w:sz w:val="20"/>
          <w:szCs w:val="20"/>
          <w:lang w:val="en-US"/>
        </w:rPr>
        <w:t xml:space="preserve">  </w:t>
      </w:r>
    </w:p>
    <w:bookmarkEnd w:id="62"/>
    <w:p w14:paraId="12812E41"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Metal fire break</w:t>
      </w:r>
    </w:p>
    <w:p w14:paraId="06C6C506" w14:textId="5C133C10" w:rsidR="00755E6D" w:rsidRPr="002471EF" w:rsidRDefault="00755E6D" w:rsidP="00755E6D">
      <w:pPr>
        <w:pStyle w:val="Heading6"/>
        <w:rPr>
          <w:rFonts w:ascii="Frutiger Next LT W1G" w:hAnsi="Frutiger Next LT W1G"/>
        </w:rPr>
      </w:pPr>
      <w:r w:rsidRPr="002471EF">
        <w:rPr>
          <w:rFonts w:ascii="Frutiger Next LT W1G" w:hAnsi="Frutiger Next LT W1G"/>
        </w:rPr>
        <w:t>Minimum 0.38mm corrosion resistant metal of sufficient dimension to overlap inner face of carrier board by minimum 10mm (~3/8in)</w:t>
      </w:r>
    </w:p>
    <w:p w14:paraId="29C29157" w14:textId="471B8B96" w:rsidR="00755E6D" w:rsidRPr="002471EF" w:rsidRDefault="00755E6D" w:rsidP="00755E6D">
      <w:pPr>
        <w:pStyle w:val="Heading5"/>
        <w:rPr>
          <w:rFonts w:ascii="Frutiger Next LT W1G" w:hAnsi="Frutiger Next LT W1G"/>
        </w:rPr>
      </w:pPr>
      <w:r w:rsidRPr="002471EF">
        <w:rPr>
          <w:rFonts w:ascii="Frutiger Next LT W1G" w:hAnsi="Frutiger Next LT W1G"/>
        </w:rPr>
        <w:t>Composite Fire Break - mineral wool insulation with surface mount intumescent tape:</w:t>
      </w:r>
    </w:p>
    <w:p w14:paraId="7F563D5B" w14:textId="77777777" w:rsidR="00AC3A45" w:rsidRPr="007150CF" w:rsidRDefault="00AC3A45" w:rsidP="00AC3A45">
      <w:pPr>
        <w:pStyle w:val="Heading6"/>
        <w:rPr>
          <w:rFonts w:ascii="Frutiger Next LT W1G" w:hAnsi="Frutiger Next LT W1G"/>
        </w:rPr>
      </w:pPr>
      <w:bookmarkStart w:id="63" w:name="_Hlk37657718"/>
      <w:bookmarkStart w:id="64" w:name="_Hlk37657749"/>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per 25mm) with glass fibers oriented perpendicular to the plane of the wall.</w:t>
      </w:r>
    </w:p>
    <w:bookmarkEnd w:id="63"/>
    <w:p w14:paraId="65032562"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Rolf Kuhn 2mm </w:t>
      </w:r>
      <w:bookmarkStart w:id="65" w:name="_Hlk37744558"/>
      <w:r w:rsidRPr="002471EF">
        <w:rPr>
          <w:rFonts w:ascii="Frutiger Next LT W1G" w:hAnsi="Frutiger Next LT W1G"/>
        </w:rPr>
        <w:t>(~1/16in)</w:t>
      </w:r>
      <w:bookmarkEnd w:id="65"/>
      <w:r w:rsidRPr="002471EF">
        <w:rPr>
          <w:rFonts w:ascii="Frutiger Next LT W1G" w:hAnsi="Frutiger Next LT W1G"/>
        </w:rPr>
        <w:t xml:space="preserve">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insulation – refer to Sto Details)</w:t>
      </w:r>
    </w:p>
    <w:bookmarkEnd w:id="64"/>
    <w:p w14:paraId="56E8EBAB"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Dual Barrier Fire Break – mineral wool insulation with metal fire break and intumescent tape</w:t>
      </w:r>
    </w:p>
    <w:p w14:paraId="39027ECD" w14:textId="77777777" w:rsidR="00476970" w:rsidRPr="007150CF" w:rsidRDefault="00476970" w:rsidP="00476970">
      <w:pPr>
        <w:pStyle w:val="Heading6"/>
        <w:rPr>
          <w:rFonts w:ascii="Frutiger Next LT W1G" w:hAnsi="Frutiger Next LT W1G"/>
        </w:rPr>
      </w:pPr>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per 25mm) with glass fibers oriented perpendicular to the plane of the wall.</w:t>
      </w:r>
    </w:p>
    <w:p w14:paraId="35110C15" w14:textId="78498542"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Minimum 0.38mm corrosion resistant metal of sufficient dimension to overlap inner face of carrier board by minimum 10mm </w:t>
      </w:r>
      <w:bookmarkStart w:id="66" w:name="_Hlk37744620"/>
      <w:r w:rsidRPr="002471EF">
        <w:rPr>
          <w:rFonts w:ascii="Frutiger Next LT W1G" w:hAnsi="Frutiger Next LT W1G"/>
        </w:rPr>
        <w:t>(~3/8in)</w:t>
      </w:r>
      <w:bookmarkEnd w:id="66"/>
      <w:r w:rsidRPr="002471EF">
        <w:rPr>
          <w:rFonts w:ascii="Frutiger Next LT W1G" w:hAnsi="Frutiger Next LT W1G"/>
        </w:rPr>
        <w:t xml:space="preserve"> (field applied over insulation – refer to Sto Details)</w:t>
      </w:r>
    </w:p>
    <w:p w14:paraId="6A096249"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Rolf Kuhn 2mm (~1/16in)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metal fire break – refer to Sto Details)</w:t>
      </w:r>
    </w:p>
    <w:p w14:paraId="7DCC268E" w14:textId="77777777" w:rsidR="00B83BCA" w:rsidRPr="000F417C" w:rsidRDefault="00082976" w:rsidP="008D7D90">
      <w:pPr>
        <w:pStyle w:val="Heading2"/>
        <w:rPr>
          <w:rFonts w:ascii="Frutiger Next LT W1G Medium" w:hAnsi="Frutiger Next LT W1G Medium"/>
          <w:b w:val="0"/>
          <w:bCs/>
          <w:i/>
          <w:color w:val="0000FF"/>
          <w:sz w:val="20"/>
          <w:szCs w:val="20"/>
        </w:rPr>
      </w:pPr>
      <w:bookmarkStart w:id="67" w:name="_Toc65246802"/>
      <w:bookmarkEnd w:id="60"/>
      <w:r w:rsidRPr="000F417C">
        <w:rPr>
          <w:rFonts w:ascii="Frutiger Next LT W1G Medium" w:hAnsi="Frutiger Next LT W1G Medium"/>
          <w:b w:val="0"/>
          <w:bCs/>
        </w:rPr>
        <w:t>SUB-CONSTRUCTION</w:t>
      </w:r>
      <w:bookmarkEnd w:id="67"/>
    </w:p>
    <w:p w14:paraId="29A5E583" w14:textId="19BF82A0" w:rsidR="00800279" w:rsidRPr="00344844" w:rsidRDefault="00800279" w:rsidP="00344844">
      <w:pPr>
        <w:pStyle w:val="Heading5"/>
        <w:rPr>
          <w:szCs w:val="24"/>
        </w:rPr>
      </w:pPr>
      <w:r w:rsidRPr="00344844">
        <w:rPr>
          <w:lang w:val="en-US"/>
        </w:rPr>
        <w:t xml:space="preserve">StoVentro™ </w:t>
      </w:r>
      <w:r w:rsidRPr="00344844">
        <w:t xml:space="preserve">Brackets – </w:t>
      </w:r>
    </w:p>
    <w:p w14:paraId="5C62A0D0" w14:textId="77777777" w:rsidR="00800279" w:rsidRPr="00B15D1E" w:rsidRDefault="00800279" w:rsidP="00800279">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lastRenderedPageBreak/>
        <w:t xml:space="preserve">Note: select bracket metal type and depth(s) </w:t>
      </w:r>
    </w:p>
    <w:p w14:paraId="4EC03DAD" w14:textId="77777777" w:rsidR="00800279" w:rsidRPr="00B15D1E" w:rsidRDefault="00800279" w:rsidP="00800279">
      <w:pPr>
        <w:pStyle w:val="Heading7"/>
        <w:rPr>
          <w:rFonts w:ascii="Frutiger Next LT W1G" w:hAnsi="Frutiger Next LT W1G"/>
        </w:rPr>
      </w:pPr>
      <w:r w:rsidRPr="00B15D1E">
        <w:rPr>
          <w:rFonts w:ascii="Frutiger Next LT W1G" w:hAnsi="Frutiger Next LT W1G"/>
        </w:rPr>
        <w:t>Steel: Small (GP) and Large (FP), Zn-Al-Mg galvanized steel: 60-360mm depths (20mm increments)</w:t>
      </w:r>
    </w:p>
    <w:p w14:paraId="5C23B5A5" w14:textId="77777777" w:rsidR="00344844" w:rsidRDefault="00800279" w:rsidP="00344844">
      <w:pPr>
        <w:pStyle w:val="Heading7"/>
        <w:rPr>
          <w:rFonts w:ascii="Frutiger Next LT W1G" w:hAnsi="Frutiger Next LT W1G"/>
        </w:rPr>
      </w:pPr>
      <w:r w:rsidRPr="00B15D1E">
        <w:rPr>
          <w:rFonts w:ascii="Frutiger Next LT W1G" w:hAnsi="Frutiger Next LT W1G"/>
        </w:rPr>
        <w:t>Aluminum: Small (GP) and Large (FP): 40-320mm depths (20mm increments)</w:t>
      </w:r>
    </w:p>
    <w:p w14:paraId="0245FA53" w14:textId="73F0135C" w:rsidR="00800279" w:rsidRPr="00344844" w:rsidRDefault="00800279" w:rsidP="00344844">
      <w:pPr>
        <w:pStyle w:val="Heading5"/>
        <w:rPr>
          <w:rFonts w:ascii="Frutiger Next LT W1G" w:hAnsi="Frutiger Next LT W1G"/>
        </w:rPr>
      </w:pPr>
      <w:r w:rsidRPr="00344844">
        <w:rPr>
          <w:lang w:val="en-US"/>
        </w:rPr>
        <w:t>StoVentro™ T-Profile and L-Profile – 2.0mm (~1/16in) aluminum vertical and horizontal profiles</w:t>
      </w:r>
    </w:p>
    <w:p w14:paraId="51A0F04F" w14:textId="77777777" w:rsidR="00800279" w:rsidRPr="00B15D1E" w:rsidRDefault="00800279" w:rsidP="00800279">
      <w:pPr>
        <w:pStyle w:val="Heading5"/>
        <w:rPr>
          <w:rFonts w:ascii="Frutiger Next LT W1G" w:hAnsi="Frutiger Next LT W1G"/>
          <w:lang w:val="en-US"/>
        </w:rPr>
      </w:pPr>
      <w:r w:rsidRPr="00B15D1E">
        <w:rPr>
          <w:rFonts w:ascii="Frutiger Next LT W1G" w:hAnsi="Frutiger Next LT W1G"/>
          <w:lang w:val="en-US"/>
        </w:rPr>
        <w:t>Sto Ventro™ Sub-construction Screw – 5.5x19mm or 22mm (</w:t>
      </w:r>
      <w:bookmarkStart w:id="68" w:name="_Hlk38975199"/>
      <w:r w:rsidRPr="00B15D1E">
        <w:rPr>
          <w:rFonts w:ascii="Frutiger Next LT W1G" w:hAnsi="Frutiger Next LT W1G"/>
          <w:lang w:val="en-US"/>
        </w:rPr>
        <w:t>~</w:t>
      </w:r>
      <w:bookmarkEnd w:id="68"/>
      <w:r w:rsidRPr="00B15D1E">
        <w:rPr>
          <w:rFonts w:ascii="Frutiger Next LT W1G" w:hAnsi="Frutiger Next LT W1G"/>
          <w:lang w:val="en-US"/>
        </w:rPr>
        <w:t>3/16 x ¾ or 7/8in) S8 stainless steel hex head fasteners for securing StoVentro T-Profiles and L-Profiles to StoVentro Brackets</w:t>
      </w:r>
    </w:p>
    <w:p w14:paraId="0F407DB6" w14:textId="0798C941" w:rsidR="00656345" w:rsidRPr="006A428D" w:rsidRDefault="00D94470" w:rsidP="006A428D">
      <w:pPr>
        <w:pStyle w:val="Heading2"/>
        <w:numPr>
          <w:ilvl w:val="0"/>
          <w:numId w:val="0"/>
        </w:numPr>
        <w:tabs>
          <w:tab w:val="left" w:pos="1450"/>
          <w:tab w:val="left" w:pos="1451"/>
        </w:tabs>
        <w:spacing w:before="200"/>
        <w:ind w:left="2358"/>
        <w:rPr>
          <w:rFonts w:ascii="Frutiger Next LT W1G" w:hAnsi="Frutiger Next LT W1G"/>
          <w:b w:val="0"/>
          <w:bCs/>
          <w:i/>
          <w:iCs w:val="0"/>
          <w:color w:val="0000FF"/>
          <w:sz w:val="20"/>
          <w:szCs w:val="24"/>
        </w:rPr>
      </w:pPr>
      <w:r w:rsidRPr="002471EF">
        <w:rPr>
          <w:rFonts w:ascii="Frutiger Next LT W1G" w:hAnsi="Frutiger Next LT W1G"/>
          <w:b w:val="0"/>
          <w:i/>
          <w:iCs w:val="0"/>
          <w:color w:val="0000FF"/>
          <w:sz w:val="20"/>
          <w:szCs w:val="24"/>
        </w:rPr>
        <w:t xml:space="preserve">Note:  StoVentro brackets of stainless-steel material </w:t>
      </w:r>
      <w:r w:rsidR="00CF04E7" w:rsidRPr="002471EF">
        <w:rPr>
          <w:rFonts w:ascii="Frutiger Next LT W1G" w:hAnsi="Frutiger Next LT W1G"/>
          <w:b w:val="0"/>
          <w:i/>
          <w:iCs w:val="0"/>
          <w:color w:val="0000FF"/>
          <w:sz w:val="20"/>
          <w:szCs w:val="24"/>
        </w:rPr>
        <w:t>were</w:t>
      </w:r>
      <w:r w:rsidRPr="002471EF">
        <w:rPr>
          <w:rFonts w:ascii="Frutiger Next LT W1G" w:hAnsi="Frutiger Next LT W1G"/>
          <w:b w:val="0"/>
          <w:i/>
          <w:iCs w:val="0"/>
          <w:color w:val="0000FF"/>
          <w:sz w:val="20"/>
          <w:szCs w:val="24"/>
        </w:rPr>
        <w:t xml:space="preserve"> included in NFPA 285 Fire Test and corresponding proprietary Sto Corp design listings.  StoVentro ALUM brackets and </w:t>
      </w:r>
      <w:r w:rsidR="003E50E4">
        <w:rPr>
          <w:rFonts w:ascii="Frutiger Next LT W1G" w:hAnsi="Frutiger Next LT W1G"/>
          <w:b w:val="0"/>
          <w:i/>
          <w:iCs w:val="0"/>
          <w:color w:val="0000FF"/>
          <w:sz w:val="20"/>
          <w:szCs w:val="24"/>
        </w:rPr>
        <w:t xml:space="preserve">Zn-Al-Mg </w:t>
      </w:r>
      <w:r w:rsidRPr="002471EF">
        <w:rPr>
          <w:rFonts w:ascii="Frutiger Next LT W1G" w:hAnsi="Frutiger Next LT W1G"/>
          <w:b w:val="0"/>
          <w:i/>
          <w:iCs w:val="0"/>
          <w:color w:val="0000FF"/>
          <w:sz w:val="20"/>
          <w:szCs w:val="24"/>
        </w:rPr>
        <w:t>brackets were not included in NFPA 285 Fire Test.  Contact Sto Corp. for status of design listings for each of these bracket materials and verify conformance of final wall assembly with NFPA 285 acceptance criteria.</w:t>
      </w:r>
    </w:p>
    <w:p w14:paraId="7E241EB7" w14:textId="419C08C6" w:rsidR="0078320A" w:rsidRPr="006A428D" w:rsidRDefault="007E561B" w:rsidP="008316E5">
      <w:pPr>
        <w:pStyle w:val="Heading2"/>
        <w:rPr>
          <w:rFonts w:ascii="Frutiger Next LT W1G Medium" w:hAnsi="Frutiger Next LT W1G Medium"/>
          <w:b w:val="0"/>
          <w:bCs/>
          <w:szCs w:val="22"/>
          <w:lang w:val="en-US"/>
        </w:rPr>
      </w:pPr>
      <w:bookmarkStart w:id="69" w:name="_Toc65246803"/>
      <w:r w:rsidRPr="006A428D">
        <w:rPr>
          <w:rFonts w:ascii="Frutiger Next LT W1G Medium" w:hAnsi="Frutiger Next LT W1G Medium"/>
          <w:b w:val="0"/>
          <w:bCs/>
          <w:szCs w:val="22"/>
          <w:lang w:val="en-US"/>
        </w:rPr>
        <w:t>CARRIER BOARD</w:t>
      </w:r>
      <w:bookmarkEnd w:id="69"/>
      <w:r w:rsidR="001521C5" w:rsidRPr="006A428D">
        <w:rPr>
          <w:rFonts w:ascii="Frutiger Next LT W1G Medium" w:hAnsi="Frutiger Next LT W1G Medium"/>
          <w:b w:val="0"/>
          <w:bCs/>
          <w:szCs w:val="22"/>
          <w:lang w:val="en-US"/>
        </w:rPr>
        <w:tab/>
      </w:r>
    </w:p>
    <w:p w14:paraId="4ABB5A53" w14:textId="0582ED86" w:rsidR="00070A6E" w:rsidRPr="002471EF" w:rsidRDefault="00740E31" w:rsidP="0039538C">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Ventec Carrier Board (12mm [~1/2in])</w:t>
      </w:r>
      <w:r w:rsidR="00673A4F" w:rsidRPr="002471EF">
        <w:rPr>
          <w:rFonts w:ascii="Frutiger Next LT W1G" w:hAnsi="Frutiger Next LT W1G"/>
          <w:lang w:val="en-US"/>
        </w:rPr>
        <w:t xml:space="preserve"> </w:t>
      </w:r>
      <w:r w:rsidR="00673A4F" w:rsidRPr="002471EF">
        <w:rPr>
          <w:rFonts w:ascii="Frutiger Next LT W1G" w:hAnsi="Frutiger Next LT W1G"/>
        </w:rPr>
        <w:t xml:space="preserve">is a lightweight composite board made of recycled glass granulate for use in the StoVentec for masonry veneer facades. </w:t>
      </w:r>
    </w:p>
    <w:p w14:paraId="10850822" w14:textId="77777777" w:rsidR="00A65611" w:rsidRPr="006A428D" w:rsidRDefault="00B83BCA" w:rsidP="00DE4FA2">
      <w:pPr>
        <w:pStyle w:val="Heading2"/>
        <w:rPr>
          <w:rFonts w:ascii="Frutiger Next LT W1G Medium" w:hAnsi="Frutiger Next LT W1G Medium"/>
          <w:b w:val="0"/>
          <w:bCs/>
          <w:szCs w:val="22"/>
          <w:lang w:val="en-US"/>
        </w:rPr>
      </w:pPr>
      <w:bookmarkStart w:id="70" w:name="_Toc422152266"/>
      <w:bookmarkStart w:id="71" w:name="_Toc65246804"/>
      <w:r w:rsidRPr="006A428D">
        <w:rPr>
          <w:rFonts w:ascii="Frutiger Next LT W1G Medium" w:hAnsi="Frutiger Next LT W1G Medium"/>
          <w:b w:val="0"/>
          <w:bCs/>
          <w:szCs w:val="22"/>
          <w:lang w:val="en-US"/>
        </w:rPr>
        <w:t>ACCESSORIES</w:t>
      </w:r>
      <w:bookmarkEnd w:id="70"/>
      <w:bookmarkEnd w:id="71"/>
    </w:p>
    <w:p w14:paraId="31DE3412" w14:textId="71FFEE65" w:rsidR="00755E6D" w:rsidRPr="002471EF" w:rsidRDefault="00755E6D" w:rsidP="00080C0A">
      <w:pPr>
        <w:pStyle w:val="Heading5"/>
        <w:rPr>
          <w:rFonts w:ascii="Frutiger Next LT W1G" w:hAnsi="Frutiger Next LT W1G"/>
          <w:lang w:val="en-US"/>
        </w:rPr>
      </w:pPr>
      <w:r w:rsidRPr="002471EF">
        <w:rPr>
          <w:rFonts w:ascii="Frutiger Next LT W1G" w:hAnsi="Frutiger Next LT W1G"/>
          <w:lang w:val="en-US"/>
        </w:rPr>
        <w:t>Sto Starter Profile PH-K for support of insulation board at base of wall</w:t>
      </w:r>
    </w:p>
    <w:p w14:paraId="7F1D7568" w14:textId="7307DE2B" w:rsidR="003E150A" w:rsidRPr="002471EF" w:rsidRDefault="003E150A" w:rsidP="00080C0A">
      <w:pPr>
        <w:pStyle w:val="Heading5"/>
        <w:rPr>
          <w:rFonts w:ascii="Frutiger Next LT W1G" w:hAnsi="Frutiger Next LT W1G"/>
          <w:lang w:val="en-US"/>
        </w:rPr>
      </w:pPr>
      <w:r w:rsidRPr="002471EF">
        <w:rPr>
          <w:rFonts w:ascii="Frutiger Next LT W1G" w:hAnsi="Frutiger Next LT W1G"/>
          <w:lang w:val="en-US"/>
        </w:rPr>
        <w:t xml:space="preserve">Sto </w:t>
      </w:r>
      <w:r w:rsidR="00755E6D" w:rsidRPr="002471EF">
        <w:rPr>
          <w:rFonts w:ascii="Frutiger Next LT W1G" w:hAnsi="Frutiger Next LT W1G"/>
          <w:lang w:val="en-US"/>
        </w:rPr>
        <w:t>E</w:t>
      </w:r>
      <w:r w:rsidRPr="002471EF">
        <w:rPr>
          <w:rFonts w:ascii="Frutiger Next LT W1G" w:hAnsi="Frutiger Next LT W1G"/>
          <w:lang w:val="en-US"/>
        </w:rPr>
        <w:t xml:space="preserve">dge </w:t>
      </w:r>
      <w:r w:rsidR="00755E6D" w:rsidRPr="002471EF">
        <w:rPr>
          <w:rFonts w:ascii="Frutiger Next LT W1G" w:hAnsi="Frutiger Next LT W1G"/>
          <w:lang w:val="en-US"/>
        </w:rPr>
        <w:t>Protection P</w:t>
      </w:r>
      <w:r w:rsidRPr="002471EF">
        <w:rPr>
          <w:rFonts w:ascii="Frutiger Next LT W1G" w:hAnsi="Frutiger Next LT W1G"/>
          <w:lang w:val="en-US"/>
        </w:rPr>
        <w:t>rofile</w:t>
      </w:r>
      <w:r w:rsidR="00755E6D" w:rsidRPr="002471EF">
        <w:rPr>
          <w:rFonts w:ascii="Frutiger Next LT W1G" w:hAnsi="Frutiger Next LT W1G"/>
          <w:lang w:val="en-US"/>
        </w:rPr>
        <w:t>s</w:t>
      </w:r>
      <w:r w:rsidRPr="002471EF">
        <w:rPr>
          <w:rFonts w:ascii="Frutiger Next LT W1G" w:hAnsi="Frutiger Next LT W1G"/>
          <w:lang w:val="en-US"/>
        </w:rPr>
        <w:t xml:space="preserve"> </w:t>
      </w:r>
      <w:r w:rsidR="000242C7" w:rsidRPr="002471EF">
        <w:rPr>
          <w:rFonts w:ascii="Frutiger Next LT W1G" w:hAnsi="Frutiger Next LT W1G"/>
          <w:lang w:val="en-US"/>
        </w:rPr>
        <w:t xml:space="preserve">(G, GT) </w:t>
      </w:r>
      <w:r w:rsidR="00D4015D" w:rsidRPr="002471EF">
        <w:rPr>
          <w:rFonts w:ascii="Frutiger Next LT W1G" w:hAnsi="Frutiger Next LT W1G"/>
          <w:lang w:val="en-US"/>
        </w:rPr>
        <w:t>and Sto Roof Vent Profile</w:t>
      </w:r>
      <w:r w:rsidR="007036FE" w:rsidRPr="002471EF">
        <w:rPr>
          <w:rFonts w:ascii="Frutiger Next LT W1G" w:hAnsi="Frutiger Next LT W1G"/>
          <w:lang w:val="en-US"/>
        </w:rPr>
        <w:t xml:space="preserve">s </w:t>
      </w:r>
      <w:r w:rsidRPr="002471EF">
        <w:rPr>
          <w:rFonts w:ascii="Frutiger Next LT W1G" w:hAnsi="Frutiger Next LT W1G"/>
          <w:lang w:val="en-US"/>
        </w:rPr>
        <w:t xml:space="preserve">with integral glass fiber reinforcing mesh for </w:t>
      </w:r>
      <w:r w:rsidR="00F6455D" w:rsidRPr="002471EF">
        <w:rPr>
          <w:rFonts w:ascii="Frutiger Next LT W1G" w:hAnsi="Frutiger Next LT W1G"/>
          <w:lang w:val="en-US"/>
        </w:rPr>
        <w:t xml:space="preserve">protecting </w:t>
      </w:r>
      <w:r w:rsidR="00755E6D" w:rsidRPr="002471EF">
        <w:rPr>
          <w:rFonts w:ascii="Frutiger Next LT W1G" w:hAnsi="Frutiger Next LT W1G"/>
          <w:lang w:val="en-US"/>
        </w:rPr>
        <w:t>exposed ends and edges of</w:t>
      </w:r>
      <w:r w:rsidR="00F6455D" w:rsidRPr="002471EF">
        <w:rPr>
          <w:rFonts w:ascii="Frutiger Next LT W1G" w:hAnsi="Frutiger Next LT W1G"/>
          <w:lang w:val="en-US"/>
        </w:rPr>
        <w:t xml:space="preserve"> 12mm (~1/2 in) c</w:t>
      </w:r>
      <w:r w:rsidRPr="002471EF">
        <w:rPr>
          <w:rFonts w:ascii="Frutiger Next LT W1G" w:hAnsi="Frutiger Next LT W1G"/>
          <w:lang w:val="en-US"/>
        </w:rPr>
        <w:t>arrier board</w:t>
      </w:r>
    </w:p>
    <w:p w14:paraId="195B2A03" w14:textId="0A12EDDC" w:rsidR="00CE15FC" w:rsidRPr="002471EF" w:rsidRDefault="00CE15FC" w:rsidP="00080C0A">
      <w:pPr>
        <w:pStyle w:val="Heading5"/>
        <w:rPr>
          <w:rFonts w:ascii="Frutiger Next LT W1G" w:hAnsi="Frutiger Next LT W1G"/>
          <w:lang w:val="en-US"/>
        </w:rPr>
      </w:pPr>
      <w:r w:rsidRPr="002471EF">
        <w:rPr>
          <w:rFonts w:ascii="Frutiger Next LT W1G" w:hAnsi="Frutiger Next LT W1G"/>
          <w:lang w:val="en-US"/>
        </w:rPr>
        <w:t>Aluminum L-</w:t>
      </w:r>
      <w:r w:rsidR="00D4015D" w:rsidRPr="002471EF">
        <w:rPr>
          <w:rFonts w:ascii="Frutiger Next LT W1G" w:hAnsi="Frutiger Next LT W1G"/>
          <w:lang w:val="en-US"/>
        </w:rPr>
        <w:t>Rail</w:t>
      </w:r>
      <w:r w:rsidRPr="002471EF">
        <w:rPr>
          <w:rFonts w:ascii="Frutiger Next LT W1G" w:hAnsi="Frutiger Next LT W1G"/>
          <w:lang w:val="en-US"/>
        </w:rPr>
        <w:t xml:space="preserve"> Profile</w:t>
      </w:r>
      <w:r w:rsidR="000854F2" w:rsidRPr="002471EF">
        <w:rPr>
          <w:rFonts w:ascii="Frutiger Next LT W1G" w:hAnsi="Frutiger Next LT W1G"/>
          <w:lang w:val="en-US"/>
        </w:rPr>
        <w:t xml:space="preserve"> for protecting exposed ends and edges of 12mm </w:t>
      </w:r>
      <w:r w:rsidR="00206E95" w:rsidRPr="002471EF">
        <w:rPr>
          <w:rFonts w:ascii="Frutiger Next LT W1G" w:hAnsi="Frutiger Next LT W1G"/>
          <w:lang w:val="en-US"/>
        </w:rPr>
        <w:t>(~1/2 in) carrier board</w:t>
      </w:r>
    </w:p>
    <w:p w14:paraId="59F74198" w14:textId="07030172" w:rsidR="003E150A" w:rsidRPr="002471EF" w:rsidRDefault="003E150A" w:rsidP="00080C0A">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-Mesh Corner Bead Standard</w:t>
      </w:r>
      <w:r w:rsidRPr="002471EF">
        <w:rPr>
          <w:rFonts w:ascii="Frutiger Next LT W1G" w:hAnsi="Frutiger Next LT W1G"/>
          <w:lang w:val="en-US"/>
        </w:rPr>
        <w:t xml:space="preserve"> with integral glass fiber reinforcing mesh</w:t>
      </w:r>
      <w:r w:rsidR="00755E6D" w:rsidRPr="002471EF">
        <w:rPr>
          <w:rFonts w:ascii="Frutiger Next LT W1G" w:hAnsi="Frutiger Next LT W1G"/>
          <w:lang w:val="en-US"/>
        </w:rPr>
        <w:t xml:space="preserve"> for outside corner reinforcement </w:t>
      </w:r>
    </w:p>
    <w:p w14:paraId="3E495869" w14:textId="097ED91A" w:rsidR="0039538C" w:rsidRPr="002471EF" w:rsidRDefault="004C6B17" w:rsidP="004C6B17">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 xml:space="preserve">Ventro </w:t>
      </w:r>
      <w:r w:rsidR="0074203A" w:rsidRPr="002471EF">
        <w:rPr>
          <w:rFonts w:ascii="Frutiger Next LT W1G" w:hAnsi="Frutiger Next LT W1G"/>
          <w:lang w:val="en-US"/>
        </w:rPr>
        <w:t>Render</w:t>
      </w:r>
      <w:r w:rsidR="00755E6D" w:rsidRPr="002471EF">
        <w:rPr>
          <w:rFonts w:ascii="Frutiger Next LT W1G" w:hAnsi="Frutiger Next LT W1G"/>
          <w:lang w:val="en-US"/>
        </w:rPr>
        <w:t xml:space="preserve"> Façade Screw - </w:t>
      </w:r>
      <w:r w:rsidR="007E202E" w:rsidRPr="002471EF">
        <w:rPr>
          <w:rFonts w:ascii="Frutiger Next LT W1G" w:hAnsi="Frutiger Next LT W1G"/>
          <w:lang w:val="en-US"/>
        </w:rPr>
        <w:t>5.5x24mm</w:t>
      </w:r>
      <w:r w:rsidR="001521C5" w:rsidRPr="002471EF">
        <w:rPr>
          <w:rFonts w:ascii="Frutiger Next LT W1G" w:hAnsi="Frutiger Next LT W1G"/>
          <w:lang w:val="en-US"/>
        </w:rPr>
        <w:t xml:space="preserve"> (~3/16 x 1in)</w:t>
      </w:r>
      <w:r w:rsidR="007E202E" w:rsidRPr="002471EF">
        <w:rPr>
          <w:rFonts w:ascii="Frutiger Next LT W1G" w:hAnsi="Frutiger Next LT W1G"/>
          <w:lang w:val="en-US"/>
        </w:rPr>
        <w:t xml:space="preserve"> </w:t>
      </w:r>
      <w:r w:rsidR="00585E0D" w:rsidRPr="002471EF">
        <w:rPr>
          <w:rFonts w:ascii="Frutiger Next LT W1G" w:hAnsi="Frutiger Next LT W1G"/>
          <w:lang w:val="en-US"/>
        </w:rPr>
        <w:t>flat head fasteners for carrier board to T-profile connection</w:t>
      </w:r>
      <w:r w:rsidR="00755E6D" w:rsidRPr="002471EF">
        <w:rPr>
          <w:rFonts w:ascii="Frutiger Next LT W1G" w:hAnsi="Frutiger Next LT W1G"/>
          <w:lang w:val="en-US"/>
        </w:rPr>
        <w:t>, 6.0x28mm</w:t>
      </w:r>
      <w:r w:rsidR="001521C5" w:rsidRPr="002471EF">
        <w:rPr>
          <w:rFonts w:ascii="Frutiger Next LT W1G" w:hAnsi="Frutiger Next LT W1G"/>
          <w:lang w:val="en-US"/>
        </w:rPr>
        <w:t xml:space="preserve"> (~1/4 x 1-1/8in)</w:t>
      </w:r>
      <w:r w:rsidR="00755E6D" w:rsidRPr="002471EF">
        <w:rPr>
          <w:rFonts w:ascii="Frutiger Next LT W1G" w:hAnsi="Frutiger Next LT W1G"/>
          <w:lang w:val="en-US"/>
        </w:rPr>
        <w:t xml:space="preserve"> flat head fasteners for carrier board to steel stud connection</w:t>
      </w:r>
    </w:p>
    <w:p w14:paraId="1AE8492B" w14:textId="0388088E" w:rsidR="005D3107" w:rsidRPr="002471EF" w:rsidRDefault="005D3107" w:rsidP="004C6B17">
      <w:pPr>
        <w:pStyle w:val="Heading5"/>
        <w:rPr>
          <w:rFonts w:ascii="Frutiger Next LT W1G" w:hAnsi="Frutiger Next LT W1G"/>
          <w:lang w:val="en-US"/>
        </w:rPr>
      </w:pPr>
      <w:r w:rsidRPr="002471EF">
        <w:rPr>
          <w:rFonts w:ascii="Frutiger Next LT W1G" w:hAnsi="Frutiger Next LT W1G"/>
          <w:lang w:val="en-US"/>
        </w:rPr>
        <w:t>Sto Ventilation Profile</w:t>
      </w:r>
      <w:r w:rsidR="00755E6D" w:rsidRPr="002471EF">
        <w:rPr>
          <w:rFonts w:ascii="Frutiger Next LT W1G" w:hAnsi="Frutiger Next LT W1G"/>
          <w:lang w:val="en-US"/>
        </w:rPr>
        <w:t xml:space="preserve"> (ALU 30/40, ALU 40/100) for ventilation at base of wall </w:t>
      </w:r>
    </w:p>
    <w:p w14:paraId="1ED184D8" w14:textId="46223F29" w:rsidR="003D30C1" w:rsidRPr="002471EF" w:rsidRDefault="003D30C1" w:rsidP="0039538C">
      <w:pPr>
        <w:pStyle w:val="Heading5"/>
        <w:rPr>
          <w:rFonts w:ascii="Frutiger Next LT W1G" w:hAnsi="Frutiger Next LT W1G"/>
          <w:lang w:val="en-US"/>
        </w:rPr>
      </w:pPr>
      <w:r w:rsidRPr="002471EF">
        <w:rPr>
          <w:rFonts w:ascii="Frutiger Next LT W1G" w:hAnsi="Frutiger Next LT W1G"/>
          <w:lang w:val="en-US"/>
        </w:rPr>
        <w:t>Stainless steel flashing</w:t>
      </w:r>
      <w:r w:rsidR="007A0717" w:rsidRPr="002471EF">
        <w:rPr>
          <w:rFonts w:ascii="Frutiger Next LT W1G" w:hAnsi="Frutiger Next LT W1G"/>
          <w:lang w:val="en-US"/>
        </w:rPr>
        <w:t>,</w:t>
      </w:r>
      <w:r w:rsidR="00E20F64" w:rsidRPr="002471EF">
        <w:rPr>
          <w:rFonts w:ascii="Frutiger Next LT W1G" w:hAnsi="Frutiger Next LT W1G"/>
          <w:lang w:val="en-US"/>
        </w:rPr>
        <w:t xml:space="preserve"> </w:t>
      </w:r>
      <w:r w:rsidR="005167FF" w:rsidRPr="002471EF">
        <w:rPr>
          <w:rFonts w:ascii="Frutiger Next LT W1G" w:hAnsi="Frutiger Next LT W1G"/>
          <w:lang w:val="en-US"/>
        </w:rPr>
        <w:t>trim,</w:t>
      </w:r>
      <w:r w:rsidR="00E20F64" w:rsidRPr="002471EF">
        <w:rPr>
          <w:rFonts w:ascii="Frutiger Next LT W1G" w:hAnsi="Frutiger Next LT W1G"/>
          <w:lang w:val="en-US"/>
        </w:rPr>
        <w:t xml:space="preserve"> </w:t>
      </w:r>
      <w:r w:rsidR="00C35375" w:rsidRPr="002471EF">
        <w:rPr>
          <w:rFonts w:ascii="Frutiger Next LT W1G" w:hAnsi="Frutiger Next LT W1G"/>
          <w:lang w:val="en-US"/>
        </w:rPr>
        <w:t>and corners</w:t>
      </w:r>
      <w:r w:rsidRPr="002471EF">
        <w:rPr>
          <w:rFonts w:ascii="Frutiger Next LT W1G" w:hAnsi="Frutiger Next LT W1G"/>
          <w:lang w:val="en-US"/>
        </w:rPr>
        <w:t xml:space="preserve"> (by others)</w:t>
      </w:r>
    </w:p>
    <w:p w14:paraId="66E21DFF" w14:textId="2DEC48F6" w:rsidR="00C35375" w:rsidRPr="002471EF" w:rsidRDefault="00C35375" w:rsidP="0039538C">
      <w:pPr>
        <w:pStyle w:val="Heading5"/>
        <w:rPr>
          <w:rFonts w:ascii="Frutiger Next LT W1G" w:hAnsi="Frutiger Next LT W1G"/>
          <w:lang w:val="en-US"/>
        </w:rPr>
      </w:pPr>
      <w:r w:rsidRPr="002471EF">
        <w:rPr>
          <w:rFonts w:ascii="Frutiger Next LT W1G" w:hAnsi="Frutiger Next LT W1G"/>
          <w:lang w:val="en-US"/>
        </w:rPr>
        <w:t>Aluminum Trims and accessories</w:t>
      </w:r>
      <w:r w:rsidR="007A0717" w:rsidRPr="002471EF">
        <w:rPr>
          <w:rFonts w:ascii="Frutiger Next LT W1G" w:hAnsi="Frutiger Next LT W1G"/>
          <w:lang w:val="en-US"/>
        </w:rPr>
        <w:t xml:space="preserve"> </w:t>
      </w:r>
      <w:r w:rsidRPr="002471EF">
        <w:rPr>
          <w:rFonts w:ascii="Frutiger Next LT W1G" w:hAnsi="Frutiger Next LT W1G"/>
          <w:lang w:val="en-US"/>
        </w:rPr>
        <w:t>(by others)</w:t>
      </w:r>
    </w:p>
    <w:p w14:paraId="433875CB" w14:textId="372B5FAA" w:rsidR="00F15DA1" w:rsidRPr="002471EF" w:rsidRDefault="003D30C1" w:rsidP="003E150A">
      <w:pPr>
        <w:pStyle w:val="Heading5"/>
        <w:rPr>
          <w:rFonts w:ascii="Frutiger Next LT W1G" w:hAnsi="Frutiger Next LT W1G"/>
          <w:lang w:val="en-US"/>
        </w:rPr>
      </w:pPr>
      <w:r w:rsidRPr="002471EF">
        <w:rPr>
          <w:rFonts w:ascii="Frutiger Next LT W1G" w:hAnsi="Frutiger Next LT W1G"/>
          <w:lang w:val="en-US"/>
        </w:rPr>
        <w:t>Stainless steel fasteners for mounting brackets to steel stud, wood stud, concrete, or concrete masonry back-up wall construction (by others)</w:t>
      </w:r>
    </w:p>
    <w:p w14:paraId="2663DEF3" w14:textId="2536DB62" w:rsidR="00F15DA1" w:rsidRPr="002471EF" w:rsidRDefault="003D30C1" w:rsidP="00F15DA1">
      <w:pPr>
        <w:pStyle w:val="Heading5"/>
        <w:rPr>
          <w:rFonts w:ascii="Frutiger Next LT W1G" w:hAnsi="Frutiger Next LT W1G"/>
          <w:lang w:val="en-US"/>
        </w:rPr>
      </w:pPr>
      <w:r w:rsidRPr="002471EF">
        <w:rPr>
          <w:rFonts w:ascii="Frutiger Next LT W1G" w:hAnsi="Frutiger Next LT W1G"/>
          <w:lang w:val="en-US"/>
        </w:rPr>
        <w:t>Fasteners, impaling pins, or other attachment devices for mounting insulation, floor line fire break materials (by others)</w:t>
      </w:r>
    </w:p>
    <w:p w14:paraId="35B1CE65" w14:textId="0DB1C9D5" w:rsidR="00D6603A" w:rsidRPr="002471EF" w:rsidRDefault="000D4BEA" w:rsidP="000D4BEA">
      <w:pPr>
        <w:pStyle w:val="Heading5"/>
        <w:rPr>
          <w:rFonts w:ascii="Frutiger Next LT W1G" w:hAnsi="Frutiger Next LT W1G"/>
          <w:lang w:val="en-US"/>
        </w:rPr>
      </w:pPr>
      <w:r w:rsidRPr="002471EF">
        <w:rPr>
          <w:rFonts w:ascii="Frutiger Next LT W1G" w:hAnsi="Frutiger Next LT W1G"/>
          <w:lang w:val="en-US"/>
        </w:rPr>
        <w:t xml:space="preserve">StoSeal </w:t>
      </w:r>
      <w:r w:rsidRPr="002471EF">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4DB0808B" w14:textId="04016593" w:rsidR="007932AD" w:rsidRPr="00811441" w:rsidRDefault="007932AD" w:rsidP="007932A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lastRenderedPageBreak/>
        <w:t>PRIMER</w:t>
      </w:r>
    </w:p>
    <w:p w14:paraId="074022BA" w14:textId="5D4E5C9D" w:rsidR="007932AD" w:rsidRPr="002471EF" w:rsidRDefault="007932AD" w:rsidP="007932AD">
      <w:pPr>
        <w:pStyle w:val="Heading5"/>
        <w:numPr>
          <w:ilvl w:val="0"/>
          <w:numId w:val="0"/>
        </w:numPr>
        <w:ind w:left="1170" w:hanging="36"/>
        <w:rPr>
          <w:rFonts w:ascii="Frutiger Next LT W1G" w:hAnsi="Frutiger Next LT W1G"/>
          <w:bCs/>
          <w:lang w:val="en-US"/>
        </w:rPr>
      </w:pPr>
      <w:r w:rsidRPr="002471EF">
        <w:rPr>
          <w:rFonts w:ascii="Frutiger Next LT W1G" w:hAnsi="Frutiger Next LT W1G"/>
          <w:bCs/>
          <w:i/>
          <w:color w:val="0000FF"/>
          <w:lang w:val="en-US"/>
        </w:rPr>
        <w:t xml:space="preserve">Note: primer component is required over StoVentec Carrier Board A+ prior to the installation of base coat and mesh. </w:t>
      </w:r>
    </w:p>
    <w:p w14:paraId="4280DEF6" w14:textId="6B51C673" w:rsidR="007932AD" w:rsidRPr="002471EF" w:rsidRDefault="007932AD" w:rsidP="007932AD">
      <w:pPr>
        <w:pStyle w:val="Heading5"/>
        <w:rPr>
          <w:rFonts w:ascii="Frutiger Next LT W1G" w:hAnsi="Frutiger Next LT W1G"/>
          <w:lang w:val="en-US"/>
        </w:rPr>
      </w:pPr>
      <w:r w:rsidRPr="002471EF">
        <w:rPr>
          <w:rFonts w:ascii="Frutiger Next LT W1G" w:hAnsi="Frutiger Next LT W1G"/>
          <w:lang w:val="en-US"/>
        </w:rPr>
        <w:t xml:space="preserve">Primer – StoPrime </w:t>
      </w:r>
      <w:r w:rsidR="005167FF" w:rsidRPr="002471EF">
        <w:rPr>
          <w:rFonts w:ascii="Frutiger Next LT W1G" w:hAnsi="Frutiger Next LT W1G"/>
          <w:lang w:val="en-US"/>
        </w:rPr>
        <w:t>acrylic</w:t>
      </w:r>
      <w:r w:rsidRPr="002471EF">
        <w:rPr>
          <w:rFonts w:ascii="Frutiger Next LT W1G" w:hAnsi="Frutiger Next LT W1G"/>
          <w:lang w:val="en-US"/>
        </w:rPr>
        <w:t>-based primer</w:t>
      </w:r>
    </w:p>
    <w:p w14:paraId="282EADB1" w14:textId="5698B8EE" w:rsidR="0018677D" w:rsidRPr="00811441" w:rsidRDefault="0012215F" w:rsidP="0018677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t>BASE COAT</w:t>
      </w:r>
    </w:p>
    <w:p w14:paraId="70C40D77" w14:textId="2FFBBA1A" w:rsidR="00FB1D15" w:rsidRPr="002471EF" w:rsidRDefault="00EC6B99" w:rsidP="00FB1D15">
      <w:pPr>
        <w:pStyle w:val="Heading5"/>
        <w:rPr>
          <w:rFonts w:ascii="Frutiger Next LT W1G" w:hAnsi="Frutiger Next LT W1G"/>
          <w:lang w:val="en-US"/>
        </w:rPr>
      </w:pPr>
      <w:r w:rsidRPr="002471EF">
        <w:rPr>
          <w:rFonts w:ascii="Frutiger Next LT W1G" w:hAnsi="Frutiger Next LT W1G"/>
          <w:lang w:val="en-US"/>
        </w:rPr>
        <w:t xml:space="preserve">Base Coat - </w:t>
      </w:r>
      <w:r w:rsidR="002E4D44" w:rsidRPr="002471EF">
        <w:rPr>
          <w:rFonts w:ascii="Frutiger Next LT W1G" w:hAnsi="Frutiger Next LT W1G"/>
          <w:lang w:val="en-US"/>
        </w:rPr>
        <w:t xml:space="preserve">Sto Primer/Adhesive is an acrylic-based material. It is a two-component product to be combined with </w:t>
      </w:r>
      <w:r w:rsidR="00F229E5" w:rsidRPr="002471EF">
        <w:rPr>
          <w:rFonts w:ascii="Frutiger Next LT W1G" w:hAnsi="Frutiger Next LT W1G"/>
          <w:lang w:val="en-US"/>
        </w:rPr>
        <w:t xml:space="preserve">Type 1 </w:t>
      </w:r>
      <w:r w:rsidR="002E4D44" w:rsidRPr="002471EF">
        <w:rPr>
          <w:rFonts w:ascii="Frutiger Next LT W1G" w:hAnsi="Frutiger Next LT W1G"/>
          <w:lang w:val="en-US"/>
        </w:rPr>
        <w:t>Portland cement.</w:t>
      </w:r>
    </w:p>
    <w:p w14:paraId="376F4C5C" w14:textId="695434CC" w:rsidR="0012215F" w:rsidRPr="00811441" w:rsidRDefault="009B363A" w:rsidP="009B363A">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REINFORCING MESHES</w:t>
      </w:r>
    </w:p>
    <w:p w14:paraId="1414FB2B" w14:textId="74853D8D" w:rsidR="00870EF0" w:rsidRPr="002471EF" w:rsidRDefault="007B2D05" w:rsidP="00C40F6B">
      <w:pPr>
        <w:pStyle w:val="Heading5"/>
        <w:rPr>
          <w:rFonts w:ascii="Frutiger Next LT W1G" w:hAnsi="Frutiger Next LT W1G"/>
          <w:lang w:val="en-US"/>
        </w:rPr>
      </w:pPr>
      <w:r w:rsidRPr="002471EF">
        <w:rPr>
          <w:rFonts w:ascii="Frutiger Next LT W1G" w:hAnsi="Frutiger Next LT W1G"/>
          <w:lang w:val="en-US"/>
        </w:rPr>
        <w:t xml:space="preserve">Sto Mesh 6oz – nominal </w:t>
      </w:r>
      <w:r w:rsidR="00EC6B99" w:rsidRPr="002471EF">
        <w:rPr>
          <w:rFonts w:ascii="Frutiger Next LT W1G" w:hAnsi="Frutiger Next LT W1G"/>
          <w:lang w:val="en-US"/>
        </w:rPr>
        <w:t>6</w:t>
      </w:r>
      <w:r w:rsidR="00621E6B" w:rsidRPr="002471EF">
        <w:rPr>
          <w:rFonts w:ascii="Frutiger Next LT W1G" w:hAnsi="Frutiger Next LT W1G"/>
          <w:lang w:val="en-US"/>
        </w:rPr>
        <w:t xml:space="preserve"> oz/yd</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r w:rsidR="00490BBA" w:rsidRPr="002471EF">
        <w:rPr>
          <w:rFonts w:ascii="Frutiger Next LT W1G" w:hAnsi="Frutiger Next LT W1G"/>
          <w:lang w:val="en-US"/>
        </w:rPr>
        <w:t>20</w:t>
      </w:r>
      <w:r w:rsidR="00621E6B" w:rsidRPr="002471EF">
        <w:rPr>
          <w:rFonts w:ascii="Frutiger Next LT W1G" w:hAnsi="Frutiger Next LT W1G"/>
          <w:lang w:val="en-US"/>
        </w:rPr>
        <w:t>3 g/m</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bookmarkStart w:id="72" w:name="_Hlk41476269"/>
      <w:r w:rsidR="00870EF0" w:rsidRPr="002471EF">
        <w:rPr>
          <w:rFonts w:ascii="Frutiger Next LT W1G" w:hAnsi="Frutiger Next LT W1G"/>
          <w:lang w:val="en-US"/>
        </w:rPr>
        <w:t>glass fiber reinforcing mesh treated for compatibility with Sto materials</w:t>
      </w:r>
      <w:bookmarkEnd w:id="72"/>
    </w:p>
    <w:p w14:paraId="3E0A5C84" w14:textId="31B3136C" w:rsidR="005D0157" w:rsidRPr="00811441" w:rsidRDefault="0013471B" w:rsidP="005D0157">
      <w:pPr>
        <w:pStyle w:val="Heading2"/>
        <w:rPr>
          <w:rFonts w:ascii="Frutiger Next LT W1G Medium" w:hAnsi="Frutiger Next LT W1G Medium"/>
          <w:b w:val="0"/>
          <w:bCs/>
          <w:lang w:val="en-US"/>
        </w:rPr>
      </w:pPr>
      <w:bookmarkStart w:id="73" w:name="_Toc422152268"/>
      <w:bookmarkStart w:id="74" w:name="_Toc65246807"/>
      <w:r w:rsidRPr="00811441">
        <w:rPr>
          <w:rFonts w:ascii="Frutiger Next LT W1G Medium" w:hAnsi="Frutiger Next LT W1G Medium"/>
          <w:b w:val="0"/>
          <w:bCs/>
          <w:lang w:val="en-US"/>
        </w:rPr>
        <w:t>MASONRY VENEER</w:t>
      </w:r>
      <w:r w:rsidR="005D0157" w:rsidRPr="00811441">
        <w:rPr>
          <w:rFonts w:ascii="Frutiger Next LT W1G Medium" w:hAnsi="Frutiger Next LT W1G Medium"/>
          <w:b w:val="0"/>
          <w:bCs/>
          <w:lang w:val="en-US"/>
        </w:rPr>
        <w:t xml:space="preserve"> ADHESIVE</w:t>
      </w:r>
    </w:p>
    <w:p w14:paraId="2B5C97E4" w14:textId="5E00D80B" w:rsidR="005D0157" w:rsidRPr="002471EF" w:rsidRDefault="005D0157" w:rsidP="005D0157">
      <w:pPr>
        <w:pStyle w:val="Heading5"/>
        <w:rPr>
          <w:rFonts w:ascii="Frutiger Next LT W1G" w:hAnsi="Frutiger Next LT W1G"/>
          <w:lang w:val="en-US"/>
        </w:rPr>
      </w:pPr>
      <w:r w:rsidRPr="002471EF">
        <w:rPr>
          <w:rFonts w:ascii="Frutiger Next LT W1G" w:hAnsi="Frutiger Next LT W1G"/>
          <w:lang w:val="en-US"/>
        </w:rPr>
        <w:t xml:space="preserve">StoColl – polymer modified Portland cement adhesive mortar for </w:t>
      </w:r>
      <w:r w:rsidR="0013471B" w:rsidRPr="002471EF">
        <w:rPr>
          <w:rFonts w:ascii="Frutiger Next LT W1G" w:hAnsi="Frutiger Next LT W1G"/>
          <w:lang w:val="en-US"/>
        </w:rPr>
        <w:t>masonry veneer</w:t>
      </w:r>
      <w:r w:rsidR="00B53EAE" w:rsidRPr="002471EF">
        <w:rPr>
          <w:rFonts w:ascii="Frutiger Next LT W1G" w:hAnsi="Frutiger Next LT W1G"/>
          <w:lang w:val="en-US"/>
        </w:rPr>
        <w:t xml:space="preserve"> in conformance with ANSI 118.4</w:t>
      </w:r>
    </w:p>
    <w:p w14:paraId="635AAFCB" w14:textId="29D179EF" w:rsidR="008D14DC" w:rsidRPr="00811441" w:rsidRDefault="0013471B"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MASONRY VENEER</w:t>
      </w:r>
      <w:r w:rsidR="008D14DC" w:rsidRPr="00811441">
        <w:rPr>
          <w:rFonts w:ascii="Frutiger Next LT W1G Medium" w:hAnsi="Frutiger Next LT W1G Medium"/>
          <w:b w:val="0"/>
          <w:bCs/>
          <w:lang w:val="en-US"/>
        </w:rPr>
        <w:t xml:space="preserve"> GROUT / POINTING MORTAR</w:t>
      </w:r>
    </w:p>
    <w:p w14:paraId="1B1E2DF7" w14:textId="77777777" w:rsidR="00613011" w:rsidRPr="002471EF" w:rsidRDefault="00613011" w:rsidP="00613011">
      <w:pPr>
        <w:pStyle w:val="Heading5"/>
        <w:rPr>
          <w:rFonts w:ascii="Frutiger Next LT W1G" w:hAnsi="Frutiger Next LT W1G"/>
          <w:lang w:val="en-US"/>
        </w:rPr>
      </w:pPr>
      <w:r w:rsidRPr="002471EF">
        <w:rPr>
          <w:rFonts w:ascii="Frutiger Next LT W1G" w:hAnsi="Frutiger Next LT W1G"/>
          <w:lang w:val="en-US"/>
        </w:rPr>
        <w:t xml:space="preserve">Polymer modified portland cement grout in conformance with ANSI 118.7 </w:t>
      </w:r>
    </w:p>
    <w:p w14:paraId="04B52B43" w14:textId="66882280" w:rsidR="00E2762C" w:rsidRPr="00811441" w:rsidRDefault="00E2762C" w:rsidP="00E2762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JOB MI</w:t>
      </w:r>
      <w:r w:rsidR="0013471B" w:rsidRPr="00811441">
        <w:rPr>
          <w:rFonts w:ascii="Frutiger Next LT W1G Medium" w:hAnsi="Frutiger Next LT W1G Medium"/>
          <w:b w:val="0"/>
          <w:bCs/>
          <w:lang w:val="en-US"/>
        </w:rPr>
        <w:t>X</w:t>
      </w:r>
      <w:r w:rsidRPr="00811441">
        <w:rPr>
          <w:rFonts w:ascii="Frutiger Next LT W1G Medium" w:hAnsi="Frutiger Next LT W1G Medium"/>
          <w:b w:val="0"/>
          <w:bCs/>
          <w:lang w:val="en-US"/>
        </w:rPr>
        <w:t>ED INGREDIENTS</w:t>
      </w:r>
      <w:r w:rsidR="0013471B" w:rsidRPr="00811441">
        <w:rPr>
          <w:rFonts w:ascii="Frutiger Next LT W1G Medium" w:hAnsi="Frutiger Next LT W1G Medium"/>
          <w:b w:val="0"/>
          <w:bCs/>
          <w:lang w:val="en-US"/>
        </w:rPr>
        <w:t xml:space="preserve"> (BY OTHERS)</w:t>
      </w:r>
    </w:p>
    <w:p w14:paraId="35495D91" w14:textId="4D485669"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Water – clean and potable</w:t>
      </w:r>
    </w:p>
    <w:p w14:paraId="6B27E72A" w14:textId="00208DB5"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Portland cement – Type I in conformance with ASTM C150</w:t>
      </w:r>
    </w:p>
    <w:p w14:paraId="6C4EE65C" w14:textId="16AE26CF" w:rsidR="008D14DC" w:rsidRPr="00811441" w:rsidRDefault="008D14DC"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MIXING</w:t>
      </w:r>
    </w:p>
    <w:p w14:paraId="5A2CCD2F" w14:textId="4F1E6794"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Sto AirSeal – mix with a clean, rust-free high speed mixer to a uniform consistency</w:t>
      </w:r>
    </w:p>
    <w:p w14:paraId="3882AEC9" w14:textId="329A0E1B" w:rsidR="00A853E3" w:rsidRPr="002471EF" w:rsidRDefault="00A853E3" w:rsidP="00A853E3">
      <w:pPr>
        <w:pStyle w:val="Heading5"/>
        <w:rPr>
          <w:rFonts w:ascii="Frutiger Next LT W1G" w:hAnsi="Frutiger Next LT W1G"/>
          <w:lang w:val="en-US"/>
        </w:rPr>
      </w:pPr>
      <w:bookmarkStart w:id="75" w:name="_Hlk54605754"/>
      <w:r w:rsidRPr="002471EF">
        <w:rPr>
          <w:rFonts w:ascii="Frutiger Next LT W1G" w:hAnsi="Frutiger Next LT W1G"/>
        </w:rPr>
        <w:t>StoColl - m</w:t>
      </w:r>
      <w:r w:rsidRPr="002471EF">
        <w:rPr>
          <w:rFonts w:ascii="Frutiger Next LT W1G" w:hAnsi="Frutiger Next LT W1G"/>
          <w:lang w:val="en-US"/>
        </w:rPr>
        <w:t>ix ratio with water: 8.5 quarts (8.1L) potable water to one 55 lb. (25kg) bag of adhesive.  Mix with a slow speed electric drill and paddle. Pour water into a clean mixing container.  Mix while slowly adding the product to the water. Mix for approximately 2 minutes, allow to set for approximately 5 minutes, then re-mix for approximately 30 seconds to achieve a uniform, lump-free consistency.  Avoid retempering.  Do not overmix.  Keep mix ratio consistent</w:t>
      </w:r>
    </w:p>
    <w:p w14:paraId="08781E3A" w14:textId="77777777" w:rsidR="00A853E3" w:rsidRPr="002471EF" w:rsidRDefault="00A853E3" w:rsidP="00A853E3">
      <w:pPr>
        <w:pStyle w:val="Heading5"/>
        <w:rPr>
          <w:rFonts w:ascii="Frutiger Next LT W1G" w:hAnsi="Frutiger Next LT W1G"/>
          <w:lang w:val="en-US"/>
        </w:rPr>
      </w:pPr>
      <w:bookmarkStart w:id="76" w:name="_Hlk54605852"/>
      <w:bookmarkEnd w:id="75"/>
      <w:r w:rsidRPr="002471EF">
        <w:rPr>
          <w:rFonts w:ascii="Frutiger Next LT W1G" w:hAnsi="Frutiger Next LT W1G"/>
          <w:lang w:val="en-US"/>
        </w:rPr>
        <w:t>Grout / Pointing Mortar – mix in conformance with manufacturer’s written instructions</w:t>
      </w:r>
    </w:p>
    <w:bookmarkEnd w:id="76"/>
    <w:p w14:paraId="032C5C4F"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Mix only as much material as can readily be used</w:t>
      </w:r>
    </w:p>
    <w:p w14:paraId="57DDEFE1"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Do not use anti</w:t>
      </w:r>
      <w:r w:rsidRPr="002471EF">
        <w:rPr>
          <w:rFonts w:ascii="Frutiger Next LT W1G" w:hAnsi="Frutiger Next LT W1G"/>
          <w:lang w:val="en-US"/>
        </w:rPr>
        <w:noBreakHyphen/>
        <w:t>freeze compounds or other additives</w:t>
      </w:r>
    </w:p>
    <w:p w14:paraId="4E726CD6" w14:textId="77777777" w:rsidR="009525D7" w:rsidRPr="002471EF" w:rsidRDefault="009525D7">
      <w:pPr>
        <w:spacing w:before="0"/>
        <w:rPr>
          <w:rFonts w:ascii="Frutiger Next LT W1G" w:hAnsi="Frutiger Next LT W1G" w:cs="Arial"/>
          <w:sz w:val="24"/>
          <w:lang w:val="en-US"/>
        </w:rPr>
      </w:pPr>
      <w:r w:rsidRPr="002471EF">
        <w:rPr>
          <w:rFonts w:ascii="Frutiger Next LT W1G" w:hAnsi="Frutiger Next LT W1G"/>
          <w:b/>
          <w:bCs/>
          <w:lang w:val="en-US"/>
        </w:rPr>
        <w:br w:type="page"/>
      </w:r>
    </w:p>
    <w:p w14:paraId="5DB1F2E1" w14:textId="748FDF32" w:rsidR="003D30C1" w:rsidRPr="00811441" w:rsidRDefault="00B83BCA" w:rsidP="00422E53">
      <w:pPr>
        <w:pStyle w:val="Heading1"/>
        <w:rPr>
          <w:rFonts w:ascii="Frutiger Next LT W1G Medium" w:hAnsi="Frutiger Next LT W1G Medium"/>
          <w:b w:val="0"/>
          <w:bCs w:val="0"/>
          <w:lang w:val="en-US"/>
        </w:rPr>
      </w:pPr>
      <w:r w:rsidRPr="00811441">
        <w:rPr>
          <w:rFonts w:ascii="Frutiger Next LT W1G Medium" w:hAnsi="Frutiger Next LT W1G Medium"/>
          <w:b w:val="0"/>
          <w:bCs w:val="0"/>
          <w:lang w:val="en-US"/>
        </w:rPr>
        <w:lastRenderedPageBreak/>
        <w:t>EXECUTION</w:t>
      </w:r>
      <w:bookmarkEnd w:id="73"/>
      <w:bookmarkEnd w:id="74"/>
    </w:p>
    <w:p w14:paraId="0EBF985A" w14:textId="19E1751D" w:rsidR="00AF0073" w:rsidRPr="00811441" w:rsidRDefault="007A0717" w:rsidP="00546316">
      <w:pPr>
        <w:pStyle w:val="Heading2"/>
        <w:rPr>
          <w:rFonts w:ascii="Frutiger Next LT W1G Medium" w:hAnsi="Frutiger Next LT W1G Medium"/>
          <w:b w:val="0"/>
          <w:lang w:val="en-US"/>
        </w:rPr>
      </w:pPr>
      <w:bookmarkStart w:id="77" w:name="_Toc65246808"/>
      <w:bookmarkStart w:id="78" w:name="_Toc422152269"/>
      <w:r w:rsidRPr="00811441">
        <w:rPr>
          <w:rFonts w:ascii="Frutiger Next LT W1G Medium" w:hAnsi="Frutiger Next LT W1G Medium"/>
          <w:b w:val="0"/>
          <w:lang w:val="en-US"/>
        </w:rPr>
        <w:t>ENGINEERING AND SHOP DRAWINGS</w:t>
      </w:r>
      <w:bookmarkEnd w:id="77"/>
    </w:p>
    <w:p w14:paraId="598912E4" w14:textId="778DAC39" w:rsidR="0040472A" w:rsidRPr="002471EF" w:rsidRDefault="0040472A" w:rsidP="0040472A">
      <w:pPr>
        <w:pStyle w:val="Heading5"/>
        <w:rPr>
          <w:rFonts w:ascii="Frutiger Next LT W1G" w:hAnsi="Frutiger Next LT W1G"/>
          <w:lang w:val="en-US"/>
        </w:rPr>
      </w:pPr>
      <w:r w:rsidRPr="002471EF">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2471EF">
        <w:rPr>
          <w:rFonts w:ascii="Frutiger Next LT W1G" w:hAnsi="Frutiger Next LT W1G"/>
          <w:lang w:val="en-US"/>
        </w:rPr>
        <w:t xml:space="preserve"> </w:t>
      </w:r>
      <w:r w:rsidRPr="002471EF">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811441" w:rsidRDefault="00B83BCA" w:rsidP="00546316">
      <w:pPr>
        <w:pStyle w:val="Heading2"/>
        <w:rPr>
          <w:rFonts w:ascii="Frutiger Next LT W1G Medium" w:hAnsi="Frutiger Next LT W1G Medium"/>
          <w:b w:val="0"/>
          <w:bCs/>
          <w:lang w:val="en-US"/>
        </w:rPr>
      </w:pPr>
      <w:bookmarkStart w:id="79" w:name="_Toc65246809"/>
      <w:r w:rsidRPr="00811441">
        <w:rPr>
          <w:rFonts w:ascii="Frutiger Next LT W1G Medium" w:hAnsi="Frutiger Next LT W1G Medium"/>
          <w:b w:val="0"/>
          <w:bCs/>
          <w:lang w:val="en-US"/>
        </w:rPr>
        <w:t>ACCEPTABLE INSTALLERS</w:t>
      </w:r>
      <w:bookmarkEnd w:id="78"/>
      <w:bookmarkEnd w:id="79"/>
    </w:p>
    <w:p w14:paraId="4323CC38" w14:textId="2D0E1D85" w:rsidR="008A4736" w:rsidRPr="002471EF" w:rsidRDefault="00B83BCA" w:rsidP="00422E53">
      <w:pPr>
        <w:pStyle w:val="Heading5"/>
        <w:rPr>
          <w:rFonts w:ascii="Frutiger Next LT W1G" w:hAnsi="Frutiger Next LT W1G"/>
          <w:lang w:val="en-US"/>
        </w:rPr>
      </w:pPr>
      <w:r w:rsidRPr="002471EF">
        <w:rPr>
          <w:rFonts w:ascii="Frutiger Next LT W1G" w:hAnsi="Frutiger Next LT W1G"/>
          <w:lang w:val="en-US"/>
        </w:rPr>
        <w:t>Prequalify under Quality Assurance requirements of this specification (section 1.6 B)</w:t>
      </w:r>
      <w:bookmarkStart w:id="80" w:name="_Toc422152270"/>
    </w:p>
    <w:p w14:paraId="4F5E692B" w14:textId="77777777" w:rsidR="008473E6" w:rsidRPr="00811441" w:rsidRDefault="00B83BCA" w:rsidP="00546316">
      <w:pPr>
        <w:pStyle w:val="Heading2"/>
        <w:rPr>
          <w:rFonts w:ascii="Frutiger Next LT W1G Medium" w:hAnsi="Frutiger Next LT W1G Medium"/>
          <w:b w:val="0"/>
          <w:bCs/>
          <w:lang w:val="en-US"/>
        </w:rPr>
      </w:pPr>
      <w:bookmarkStart w:id="81" w:name="_Toc65246810"/>
      <w:r w:rsidRPr="00811441">
        <w:rPr>
          <w:rFonts w:ascii="Frutiger Next LT W1G Medium" w:hAnsi="Frutiger Next LT W1G Medium"/>
          <w:b w:val="0"/>
          <w:bCs/>
          <w:lang w:val="en-US"/>
        </w:rPr>
        <w:t>EXAMINATION</w:t>
      </w:r>
      <w:bookmarkEnd w:id="80"/>
      <w:bookmarkEnd w:id="81"/>
    </w:p>
    <w:p w14:paraId="73F574E1" w14:textId="77777777"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all surfaces to receive the wall system.  Surfaces must be fully cured, </w:t>
      </w:r>
      <w:r w:rsidR="00237D4E" w:rsidRPr="002471EF">
        <w:rPr>
          <w:rFonts w:ascii="Frutiger Next LT W1G" w:hAnsi="Frutiger Next LT W1G"/>
          <w:lang w:val="en-US"/>
        </w:rPr>
        <w:t xml:space="preserve">structurally sound, </w:t>
      </w:r>
      <w:r w:rsidRPr="002471EF">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 xml:space="preserve">Inspect sheathing </w:t>
      </w:r>
      <w:r w:rsidR="00237D4E" w:rsidRPr="002471EF">
        <w:rPr>
          <w:rFonts w:ascii="Frutiger Next LT W1G" w:hAnsi="Frutiger Next LT W1G"/>
          <w:lang w:val="en-US"/>
        </w:rPr>
        <w:t xml:space="preserve">surfaces </w:t>
      </w:r>
      <w:r w:rsidRPr="002471EF">
        <w:rPr>
          <w:rFonts w:ascii="Frutiger Next LT W1G" w:hAnsi="Frutiger Next LT W1G"/>
          <w:lang w:val="en-US"/>
        </w:rPr>
        <w:t xml:space="preserve">for compliance with </w:t>
      </w:r>
      <w:r w:rsidR="00EF38E9" w:rsidRPr="002471EF">
        <w:rPr>
          <w:rFonts w:ascii="Frutiger Next LT W1G" w:hAnsi="Frutiger Next LT W1G"/>
          <w:lang w:val="en-US"/>
        </w:rPr>
        <w:t xml:space="preserve">this specification, </w:t>
      </w:r>
      <w:r w:rsidR="003C56C0" w:rsidRPr="002471EF">
        <w:rPr>
          <w:rFonts w:ascii="Frutiger Next LT W1G" w:hAnsi="Frutiger Next LT W1G"/>
          <w:lang w:val="en-US"/>
        </w:rPr>
        <w:t xml:space="preserve">the </w:t>
      </w:r>
      <w:r w:rsidRPr="002471EF">
        <w:rPr>
          <w:rFonts w:ascii="Frutiger Next LT W1G" w:hAnsi="Frutiger Next LT W1G"/>
          <w:lang w:val="en-US"/>
        </w:rPr>
        <w:t>applicable</w:t>
      </w:r>
      <w:r w:rsidR="003C56C0" w:rsidRPr="002471EF">
        <w:rPr>
          <w:rFonts w:ascii="Frutiger Next LT W1G" w:hAnsi="Frutiger Next LT W1G"/>
          <w:lang w:val="en-US"/>
        </w:rPr>
        <w:t xml:space="preserve"> building code</w:t>
      </w:r>
      <w:r w:rsidR="00EF38E9" w:rsidRPr="002471EF">
        <w:rPr>
          <w:rFonts w:ascii="Frutiger Next LT W1G" w:hAnsi="Frutiger Next LT W1G"/>
          <w:lang w:val="en-US"/>
        </w:rPr>
        <w:t>, and manufacturer requirements.</w:t>
      </w:r>
      <w:r w:rsidR="003C56C0" w:rsidRPr="002471EF">
        <w:rPr>
          <w:rFonts w:ascii="Frutiger Next LT W1G" w:hAnsi="Frutiger Next LT W1G"/>
          <w:lang w:val="en-US"/>
        </w:rPr>
        <w:t xml:space="preserve"> </w:t>
      </w:r>
      <w:r w:rsidRPr="002471EF">
        <w:rPr>
          <w:rFonts w:ascii="Frutiger Next LT W1G" w:hAnsi="Frutiger Next LT W1G"/>
          <w:lang w:val="en-US"/>
        </w:rPr>
        <w:t xml:space="preserve"> </w:t>
      </w:r>
    </w:p>
    <w:p w14:paraId="35D55F26" w14:textId="35728992"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surface </w:t>
      </w:r>
      <w:r w:rsidR="00237D4E" w:rsidRPr="002471EF">
        <w:rPr>
          <w:rFonts w:ascii="Frutiger Next LT W1G" w:hAnsi="Frutiger Next LT W1G"/>
          <w:lang w:val="en-US"/>
        </w:rPr>
        <w:t xml:space="preserve">plane </w:t>
      </w:r>
      <w:r w:rsidRPr="002471EF">
        <w:rPr>
          <w:rFonts w:ascii="Frutiger Next LT W1G" w:hAnsi="Frutiger Next LT W1G"/>
          <w:lang w:val="en-US"/>
        </w:rPr>
        <w:t>for c</w:t>
      </w:r>
      <w:r w:rsidR="00237D4E" w:rsidRPr="002471EF">
        <w:rPr>
          <w:rFonts w:ascii="Frutiger Next LT W1G" w:hAnsi="Frutiger Next LT W1G"/>
          <w:lang w:val="en-US"/>
        </w:rPr>
        <w:t xml:space="preserve">ompliance </w:t>
      </w:r>
      <w:r w:rsidR="00A40D32" w:rsidRPr="002471EF">
        <w:rPr>
          <w:rFonts w:ascii="Frutiger Next LT W1G" w:hAnsi="Frutiger Next LT W1G"/>
          <w:lang w:val="en-US"/>
        </w:rPr>
        <w:t>with tolerance</w:t>
      </w:r>
      <w:r w:rsidR="00237D4E" w:rsidRPr="002471EF">
        <w:rPr>
          <w:rFonts w:ascii="Frutiger Next LT W1G" w:hAnsi="Frutiger Next LT W1G"/>
          <w:lang w:val="en-US"/>
        </w:rPr>
        <w:t xml:space="preserve"> of no</w:t>
      </w:r>
      <w:r w:rsidR="00BA1DF7" w:rsidRPr="002471EF">
        <w:rPr>
          <w:rFonts w:ascii="Frutiger Next LT W1G" w:hAnsi="Frutiger Next LT W1G"/>
          <w:lang w:val="en-US"/>
        </w:rPr>
        <w:t>t</w:t>
      </w:r>
      <w:r w:rsidR="00237D4E" w:rsidRPr="002471EF">
        <w:rPr>
          <w:rFonts w:ascii="Frutiger Next LT W1G" w:hAnsi="Frutiger Next LT W1G"/>
          <w:lang w:val="en-US"/>
        </w:rPr>
        <w:t xml:space="preserve"> greater than ¼ inch in </w:t>
      </w:r>
      <w:r w:rsidR="00AB10B9" w:rsidRPr="002471EF">
        <w:rPr>
          <w:rFonts w:ascii="Frutiger Next LT W1G" w:hAnsi="Frutiger Next LT W1G"/>
          <w:lang w:val="en-US"/>
        </w:rPr>
        <w:t>10</w:t>
      </w:r>
      <w:r w:rsidRPr="002471EF">
        <w:rPr>
          <w:rFonts w:ascii="Frutiger Next LT W1G" w:hAnsi="Frutiger Next LT W1G"/>
          <w:lang w:val="en-US"/>
        </w:rPr>
        <w:t xml:space="preserve"> feet [6mm</w:t>
      </w:r>
      <w:r w:rsidR="00237D4E" w:rsidRPr="002471EF">
        <w:rPr>
          <w:rFonts w:ascii="Frutiger Next LT W1G" w:hAnsi="Frutiger Next LT W1G"/>
          <w:lang w:val="en-US"/>
        </w:rPr>
        <w:t xml:space="preserve"> in </w:t>
      </w:r>
      <w:r w:rsidR="00AD2D01" w:rsidRPr="002471EF">
        <w:rPr>
          <w:rFonts w:ascii="Frutiger Next LT W1G" w:hAnsi="Frutiger Next LT W1G"/>
          <w:lang w:val="en-US"/>
        </w:rPr>
        <w:t>3</w:t>
      </w:r>
      <w:r w:rsidR="00EB4866" w:rsidRPr="002471EF">
        <w:rPr>
          <w:rFonts w:ascii="Frutiger Next LT W1G" w:hAnsi="Frutiger Next LT W1G"/>
          <w:lang w:val="en-US"/>
        </w:rPr>
        <w:t>.0</w:t>
      </w:r>
      <w:r w:rsidR="00AD2D01" w:rsidRPr="002471EF">
        <w:rPr>
          <w:rFonts w:ascii="Frutiger Next LT W1G" w:hAnsi="Frutiger Next LT W1G"/>
          <w:lang w:val="en-US"/>
        </w:rPr>
        <w:t>m</w:t>
      </w:r>
      <w:r w:rsidR="00237D4E" w:rsidRPr="002471EF">
        <w:rPr>
          <w:rFonts w:ascii="Frutiger Next LT W1G" w:hAnsi="Frutiger Next LT W1G"/>
          <w:lang w:val="en-US"/>
        </w:rPr>
        <w:t>] deviation in plane.</w:t>
      </w:r>
    </w:p>
    <w:p w14:paraId="55AFF9BD" w14:textId="5FBCBADB"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Report deviations from the requirements of project specifications or other conditions t</w:t>
      </w:r>
      <w:r w:rsidR="00A40D32" w:rsidRPr="002471EF">
        <w:rPr>
          <w:rFonts w:ascii="Frutiger Next LT W1G" w:hAnsi="Frutiger Next LT W1G"/>
          <w:lang w:val="en-US"/>
        </w:rPr>
        <w:t>hat might adversely affect the a</w:t>
      </w:r>
      <w:r w:rsidRPr="002471EF">
        <w:rPr>
          <w:rFonts w:ascii="Frutiger Next LT W1G" w:hAnsi="Frutiger Next LT W1G"/>
          <w:lang w:val="en-US"/>
        </w:rPr>
        <w:t>i</w:t>
      </w:r>
      <w:r w:rsidR="009A2EE7" w:rsidRPr="002471EF">
        <w:rPr>
          <w:rFonts w:ascii="Frutiger Next LT W1G" w:hAnsi="Frutiger Next LT W1G"/>
          <w:lang w:val="en-US"/>
        </w:rPr>
        <w:t>r</w:t>
      </w:r>
      <w:r w:rsidR="00EF38E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A40D32"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271105" w:rsidRPr="002471EF">
        <w:rPr>
          <w:rFonts w:ascii="Frutiger Next LT W1G" w:hAnsi="Frutiger Next LT W1G"/>
          <w:lang w:val="en-US"/>
        </w:rPr>
        <w:t>sub-</w:t>
      </w:r>
      <w:r w:rsidR="00426404" w:rsidRPr="002471EF">
        <w:rPr>
          <w:rFonts w:ascii="Frutiger Next LT W1G" w:hAnsi="Frutiger Next LT W1G"/>
          <w:lang w:val="en-US"/>
        </w:rPr>
        <w:t>construction</w:t>
      </w:r>
      <w:r w:rsidR="00271105" w:rsidRPr="002471EF">
        <w:rPr>
          <w:rFonts w:ascii="Frutiger Next LT W1G" w:hAnsi="Frutiger Next LT W1G"/>
          <w:lang w:val="en-US"/>
        </w:rPr>
        <w:t xml:space="preserve">, </w:t>
      </w:r>
      <w:r w:rsidR="009A2EE7" w:rsidRPr="002471EF">
        <w:rPr>
          <w:rFonts w:ascii="Frutiger Next LT W1G" w:hAnsi="Frutiger Next LT W1G"/>
          <w:lang w:val="en-US"/>
        </w:rPr>
        <w:t xml:space="preserve">insulation board, </w:t>
      </w:r>
      <w:r w:rsidR="00157ADF" w:rsidRPr="002471EF">
        <w:rPr>
          <w:rFonts w:ascii="Frutiger Next LT W1G" w:hAnsi="Frutiger Next LT W1G"/>
          <w:lang w:val="en-US"/>
        </w:rPr>
        <w:t xml:space="preserve">carrier board, </w:t>
      </w:r>
      <w:r w:rsidR="00DA738A" w:rsidRPr="002471EF">
        <w:rPr>
          <w:rFonts w:ascii="Frutiger Next LT W1G" w:hAnsi="Frutiger Next LT W1G"/>
          <w:lang w:val="en-US"/>
        </w:rPr>
        <w:t>or masonry venner</w:t>
      </w:r>
      <w:r w:rsidR="009A2EE7" w:rsidRPr="002471EF">
        <w:rPr>
          <w:rFonts w:ascii="Frutiger Next LT W1G" w:hAnsi="Frutiger Next LT W1G"/>
          <w:lang w:val="en-US"/>
        </w:rPr>
        <w:t xml:space="preserve"> </w:t>
      </w:r>
      <w:r w:rsidRPr="002471EF">
        <w:rPr>
          <w:rFonts w:ascii="Frutiger Next LT W1G" w:hAnsi="Frutiger Next LT W1G"/>
          <w:lang w:val="en-US"/>
        </w:rPr>
        <w:t>installation to the General Contractor. Do not start work until deviations are corrected.</w:t>
      </w:r>
    </w:p>
    <w:p w14:paraId="5B0CA5B2" w14:textId="77777777" w:rsidR="008473E6" w:rsidRPr="00811441" w:rsidRDefault="00B83BCA" w:rsidP="00546316">
      <w:pPr>
        <w:pStyle w:val="Heading2"/>
        <w:rPr>
          <w:rFonts w:ascii="Frutiger Next LT W1G Medium" w:hAnsi="Frutiger Next LT W1G Medium"/>
          <w:b w:val="0"/>
          <w:bCs/>
          <w:lang w:val="en-US"/>
        </w:rPr>
      </w:pPr>
      <w:bookmarkStart w:id="82" w:name="_Toc422152271"/>
      <w:bookmarkStart w:id="83" w:name="_Toc65246811"/>
      <w:r w:rsidRPr="00811441">
        <w:rPr>
          <w:rFonts w:ascii="Frutiger Next LT W1G Medium" w:hAnsi="Frutiger Next LT W1G Medium"/>
          <w:b w:val="0"/>
          <w:bCs/>
          <w:lang w:val="en-US"/>
        </w:rPr>
        <w:t>SURFACE PREPARATION</w:t>
      </w:r>
      <w:bookmarkEnd w:id="82"/>
      <w:bookmarkEnd w:id="83"/>
    </w:p>
    <w:p w14:paraId="68C22F85" w14:textId="03B70FB0" w:rsidR="00262220" w:rsidRPr="002471EF" w:rsidRDefault="00DE4FA2" w:rsidP="003866C9">
      <w:pPr>
        <w:pStyle w:val="Heading5"/>
        <w:rPr>
          <w:rFonts w:ascii="Frutiger Next LT W1G" w:hAnsi="Frutiger Next LT W1G"/>
        </w:rPr>
      </w:pPr>
      <w:r w:rsidRPr="002471EF">
        <w:rPr>
          <w:rFonts w:ascii="Frutiger Next LT W1G" w:hAnsi="Frutiger Next LT W1G"/>
          <w:lang w:val="en-US"/>
        </w:rPr>
        <w:t>Remove surface contaminants</w:t>
      </w:r>
      <w:r w:rsidR="00237D4E" w:rsidRPr="002471EF">
        <w:rPr>
          <w:rFonts w:ascii="Frutiger Next LT W1G" w:hAnsi="Frutiger Next LT W1G"/>
          <w:lang w:val="en-US"/>
        </w:rPr>
        <w:t xml:space="preserve">, </w:t>
      </w:r>
      <w:r w:rsidR="00237D4E" w:rsidRPr="002471EF">
        <w:rPr>
          <w:rFonts w:ascii="Frutiger Next LT W1G" w:hAnsi="Frutiger Next LT W1G"/>
        </w:rPr>
        <w:t>repair cracks, spalls or damage i</w:t>
      </w:r>
      <w:r w:rsidR="00975DDD" w:rsidRPr="002471EF">
        <w:rPr>
          <w:rFonts w:ascii="Frutiger Next LT W1G" w:hAnsi="Frutiger Next LT W1G"/>
        </w:rPr>
        <w:t>n concrete and concrete masonry</w:t>
      </w:r>
      <w:r w:rsidR="00A40D32" w:rsidRPr="002471EF">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84" w:name="_Toc422152272"/>
    </w:p>
    <w:p w14:paraId="20DAD0AA" w14:textId="3CB6A2D3" w:rsidR="003866C9" w:rsidRPr="002471EF" w:rsidRDefault="003866C9" w:rsidP="003866C9">
      <w:pPr>
        <w:pStyle w:val="Heading5"/>
        <w:rPr>
          <w:rFonts w:ascii="Frutiger Next LT W1G" w:hAnsi="Frutiger Next LT W1G"/>
        </w:rPr>
      </w:pPr>
      <w:r w:rsidRPr="002471EF">
        <w:rPr>
          <w:rFonts w:ascii="Frutiger Next LT W1G" w:hAnsi="Frutiger Next LT W1G"/>
        </w:rPr>
        <w:t>Repair cracks, spalls or damage in concrete and concrete masonry surfaces and level concrete and masonry surfaces to comply with required tolerances</w:t>
      </w:r>
    </w:p>
    <w:p w14:paraId="0583C016" w14:textId="77777777" w:rsidR="003866C9" w:rsidRPr="002471EF" w:rsidRDefault="003866C9" w:rsidP="003866C9">
      <w:pPr>
        <w:pStyle w:val="Heading5"/>
        <w:rPr>
          <w:rFonts w:ascii="Frutiger Next LT W1G" w:hAnsi="Frutiger Next LT W1G"/>
        </w:rPr>
      </w:pPr>
      <w:r w:rsidRPr="002471EF">
        <w:rPr>
          <w:rFonts w:ascii="Frutiger Next LT W1G" w:hAnsi="Frutiger Next LT W1G"/>
        </w:rPr>
        <w:t>Apply conditioner (consult Sto) by spray or roller to chalking or excessively absorptive surfaces or pressure wash to remove surface chalkiness</w:t>
      </w:r>
    </w:p>
    <w:p w14:paraId="2A6CB38E"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Remove fasteners that are not anchored into supporting construction and seal holes with air barrier material</w:t>
      </w:r>
    </w:p>
    <w:p w14:paraId="273124D5"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Seal over-driven fasteners with air barrier material and install additional fasteners as needed to comply with fastener spacing requirement</w:t>
      </w:r>
    </w:p>
    <w:p w14:paraId="235EB57B"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Fill large gaps between sheathing or voids around pipe, conduit, scupper, and similar penetrations with spray foam and shave flush with surface (refer to Sto Details)</w:t>
      </w:r>
    </w:p>
    <w:p w14:paraId="0EBA30A2" w14:textId="17C9C08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Replace weather-damaged sheathing and repair or replace damaged or cracked sheathing</w:t>
      </w:r>
    </w:p>
    <w:p w14:paraId="43E20440" w14:textId="3D2FAB0F" w:rsidR="008473E6" w:rsidRPr="002471EF" w:rsidRDefault="00B83BCA" w:rsidP="00546316">
      <w:pPr>
        <w:pStyle w:val="Heading2"/>
        <w:rPr>
          <w:rFonts w:ascii="Frutiger Next LT W1G" w:hAnsi="Frutiger Next LT W1G"/>
          <w:b w:val="0"/>
          <w:bCs/>
          <w:lang w:val="en-US"/>
        </w:rPr>
      </w:pPr>
      <w:bookmarkStart w:id="85" w:name="_Toc65246812"/>
      <w:r w:rsidRPr="002471EF">
        <w:rPr>
          <w:rFonts w:ascii="Frutiger Next LT W1G" w:hAnsi="Frutiger Next LT W1G"/>
          <w:b w:val="0"/>
          <w:bCs/>
          <w:lang w:val="en-US"/>
        </w:rPr>
        <w:lastRenderedPageBreak/>
        <w:t>INSTALLATION</w:t>
      </w:r>
      <w:bookmarkEnd w:id="84"/>
      <w:bookmarkEnd w:id="85"/>
      <w:r w:rsidR="00A65611" w:rsidRPr="002471EF">
        <w:rPr>
          <w:rFonts w:ascii="Frutiger Next LT W1G" w:hAnsi="Frutiger Next LT W1G"/>
          <w:b w:val="0"/>
          <w:bCs/>
          <w:lang w:val="en-US"/>
        </w:rPr>
        <w:t xml:space="preserve"> </w:t>
      </w:r>
    </w:p>
    <w:p w14:paraId="50179DAA" w14:textId="29EE6143" w:rsidR="00F24187" w:rsidRPr="002471EF" w:rsidRDefault="00F24187" w:rsidP="00F24187">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described below is one set of materials in the air barrier system and the moisture protection for the structure.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must be integrated with flashing and other air and </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materials to ensure that where water is likely to penetrate the wall assembly, it will be drained to the exterior at the source of the leak. Proper air barrier connections and integration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through proper sequencing of work and coordination of trades is necessary for a complete air barrier system and complete moisture protection.</w:t>
      </w:r>
    </w:p>
    <w:p w14:paraId="50F47373" w14:textId="6DD2ABEF" w:rsidR="0022260D" w:rsidRPr="002471EF" w:rsidRDefault="0022260D" w:rsidP="0022260D">
      <w:pPr>
        <w:pStyle w:val="Heading5"/>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Installation over Exterior or Exposure I Wood-Based Sheathing (Plywood and OSB), Glass Mat Faced Gypsum Sheathing in Compliance with ASTM C1177, and Concrete, or Concrete Masonry (CMU) Wall Construction</w:t>
      </w:r>
    </w:p>
    <w:p w14:paraId="4CFDE083"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Transition Detailing</w:t>
      </w:r>
    </w:p>
    <w:p w14:paraId="429AE458" w14:textId="38CDD1A8"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Detail transition areas with Sto RapidGuard or StoGuard Transition Membrane to achieve air barrier continuity. For illustrations of installation, refer to Sto Guide Details and </w:t>
      </w:r>
      <w:hyperlink r:id="rId14" w:history="1">
        <w:r w:rsidR="00212B70" w:rsidRPr="002471EF">
          <w:rPr>
            <w:rStyle w:val="Hyperlink"/>
            <w:rFonts w:ascii="Frutiger Next LT W1G" w:hAnsi="Frutiger Next LT W1G"/>
          </w:rPr>
          <w:t>Sto RapidGuard Installation Guide</w:t>
        </w:r>
      </w:hyperlink>
      <w:r w:rsidRPr="002471EF">
        <w:rPr>
          <w:rFonts w:ascii="Frutiger Next LT W1G" w:hAnsi="Frutiger Next LT W1G"/>
        </w:rPr>
        <w:t xml:space="preserve"> or </w:t>
      </w:r>
      <w:hyperlink r:id="rId15" w:history="1">
        <w:r w:rsidRPr="002471EF">
          <w:rPr>
            <w:rStyle w:val="Hyperlink"/>
            <w:rFonts w:ascii="Frutiger Next LT W1G" w:hAnsi="Frutiger Next LT W1G"/>
          </w:rPr>
          <w:t>StoGuard Transition Membrane Installation Guide</w:t>
        </w:r>
      </w:hyperlink>
      <w:r w:rsidRPr="002471EF">
        <w:rPr>
          <w:rFonts w:ascii="Frutiger Next LT W1G" w:hAnsi="Frutiger Next LT W1G"/>
        </w:rPr>
        <w:t xml:space="preserve"> (</w:t>
      </w:r>
      <w:hyperlink r:id="rId16" w:history="1">
        <w:r w:rsidR="00212B70" w:rsidRPr="002471EF">
          <w:rPr>
            <w:rStyle w:val="Hyperlink"/>
            <w:rFonts w:ascii="Frutiger Next LT W1G" w:hAnsi="Frutiger Next LT W1G"/>
          </w:rPr>
          <w:t>www.stocorp.com</w:t>
        </w:r>
      </w:hyperlink>
      <w:r w:rsidRPr="002471EF">
        <w:rPr>
          <w:rFonts w:ascii="Frutiger Next LT W1G" w:hAnsi="Frutiger Next LT W1G"/>
        </w:rPr>
        <w:t xml:space="preserve">).  </w:t>
      </w:r>
    </w:p>
    <w:p w14:paraId="4B36ED3E"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Rough Opening Protection (select 1, 2 or 3 for frame construction; for concrete or concrete masonry rough openings with wood bucks and similar openings with complex 3-dimensional geometry, select no. 3, Sto RapidGuard):</w:t>
      </w:r>
    </w:p>
    <w:p w14:paraId="1538453C"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Gold Fill with StoGuard Mesh: apply 9 inch (229 mm) wide StoGuard Mesh at rough openings.  Immediately apply Sto Gold Fill by spray or trowel over the mesh and spread with a trowel to create a smooth surface that completely covers the mesh (refer to Sto Detail 22s.20M).  </w:t>
      </w:r>
    </w:p>
    <w:p w14:paraId="2AC4BCE1" w14:textId="588FBB6B"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w:t>
      </w:r>
      <w:r w:rsidR="00C03F60" w:rsidRPr="002471EF">
        <w:rPr>
          <w:rFonts w:ascii="Frutiger Next LT W1G" w:hAnsi="Frutiger Next LT W1G"/>
        </w:rPr>
        <w:t>AirSeal</w:t>
      </w:r>
      <w:r w:rsidRPr="002471EF">
        <w:rPr>
          <w:rFonts w:ascii="Frutiger Next LT W1G" w:hAnsi="Frutiger Next LT W1G"/>
        </w:rPr>
        <w:t xml:space="preserve"> with StoGuard Fabric: apply coating liberally by spray or roller to corners of openings, immediately place StoGuard RediCorners in the wet coating, and apply additional coating over the RediCorners to completely embed them.  After all corners have been completed apply coating liberally to the entire rough opening, immediately place StoGuard Fabric in the wet coating, smooth any wrinkles with a brush or roller, and apply additional coating over the fabric to completely embed it.  Overlap all seams minimum 2 inches (51 mm).  Once completed top coat with additional coating as needed to completely seal the surface.  Allow to dry and inspect for pinholes or voids.  If pinholes or voids are present, seal with additional coating or Sto RapidGuard (refer to Sto Detail 22s.20F).</w:t>
      </w:r>
    </w:p>
    <w:p w14:paraId="588ED269"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Sto RapidGuard: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Sto Detail 22s.20RG)</w:t>
      </w:r>
    </w:p>
    <w:p w14:paraId="7A2AFBB4"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Sheathing Joint Treatment (select one)</w:t>
      </w:r>
    </w:p>
    <w:p w14:paraId="5E07285E"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Gold Fill with StoGuard Mesh: place 4 inch (102 mm) wide mesh centered along sheathing joints and minimum 9 inch (229 mm) wide mesh centered and folded at inside and outside corners.  Immediately apply Sto Gold Fill by spray or trowel and spread with a trowel to create a smooth surface that completely covers the mesh. </w:t>
      </w:r>
    </w:p>
    <w:p w14:paraId="53A48147" w14:textId="58FED21B"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w:t>
      </w:r>
      <w:r w:rsidR="00C03F60" w:rsidRPr="002471EF">
        <w:rPr>
          <w:rFonts w:ascii="Frutiger Next LT W1G" w:hAnsi="Frutiger Next LT W1G"/>
        </w:rPr>
        <w:t>AirSeal</w:t>
      </w:r>
      <w:r w:rsidRPr="002471EF">
        <w:rPr>
          <w:rFonts w:ascii="Frutiger Next LT W1G" w:hAnsi="Frutiger Next LT W1G"/>
        </w:rPr>
        <w:t xml:space="preserve"> with StoGuard Fabric: apply coating liberally by spray or roller along sheathing joints and immediately place 4 inch (102 mm) wide fabric centered over the joints into the wet coating, and 6 inch (152 mm) wide fabric centered and folded at inside and outside corners </w:t>
      </w:r>
      <w:r w:rsidRPr="002471EF">
        <w:rPr>
          <w:rFonts w:ascii="Frutiger Next LT W1G" w:hAnsi="Frutiger Next LT W1G"/>
        </w:rPr>
        <w:lastRenderedPageBreak/>
        <w:t>into the wet coating.  Smooth any wrinkles with a brush or roller and apply additional coating to completely embed the fabric.  Overlap seams minimum 2 inches (51 mm).</w:t>
      </w:r>
    </w:p>
    <w:p w14:paraId="6900668B"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Sto RapidGuard: apply to properly installed sheathing - joints butted for gypsum sheathing, and joints gapped for plywood and OSB sheathings (wood-based sheathing typically requires 1/8 inch [3 mm] spacing at edge and end joints). Apply a thick bead of Sto RapidGuard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4F6AD5F6" w14:textId="1291AB7F" w:rsidR="0022260D" w:rsidRPr="002471EF" w:rsidRDefault="0022260D" w:rsidP="0022260D">
      <w:pPr>
        <w:pStyle w:val="Heading6"/>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Coating Installation</w:t>
      </w:r>
      <w:r w:rsidR="00391EE8" w:rsidRPr="002471EF">
        <w:rPr>
          <w:rFonts w:ascii="Frutiger Next LT W1G" w:hAnsi="Frutiger Next LT W1G"/>
        </w:rPr>
        <w:t xml:space="preserve"> – Sto AirSeal</w:t>
      </w:r>
      <w:r w:rsidR="00391EE8" w:rsidRPr="002471EF">
        <w:rPr>
          <w:rFonts w:ascii="Frutiger Next LT W1G" w:hAnsi="Frutiger Next LT W1G"/>
          <w:vertAlign w:val="superscript"/>
        </w:rPr>
        <w:t>®</w:t>
      </w:r>
    </w:p>
    <w:p w14:paraId="01E96102" w14:textId="4DD7A61D" w:rsidR="0022260D" w:rsidRPr="002471EF" w:rsidRDefault="00DB2928" w:rsidP="0022260D">
      <w:pPr>
        <w:pStyle w:val="Heading7"/>
        <w:rPr>
          <w:rFonts w:ascii="Frutiger Next LT W1G" w:hAnsi="Frutiger Next LT W1G"/>
        </w:rPr>
      </w:pPr>
      <w:r w:rsidRPr="002471EF">
        <w:rPr>
          <w:rFonts w:ascii="Frutiger Next LT W1G" w:hAnsi="Frutiger Next LT W1G"/>
        </w:rPr>
        <w:t>Apply coating to the prepared substrate using airless spray equipment that pumps a minimum 1 gallon (3.8 L) per minute. Suggested tip size is .029. Pressure and tip size may vary depending on equipment used. Spray uniformly at thickness of approximately:</w:t>
      </w:r>
    </w:p>
    <w:p w14:paraId="650C78A8" w14:textId="60D4C050" w:rsidR="00DB2928"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50 wet mils to achieve minimum 30 mil DFT</w:t>
      </w:r>
    </w:p>
    <w:p w14:paraId="5CE29A7F" w14:textId="26E09C8E" w:rsidR="007F0D63"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66 wet mils where 40 mil DFT is specified</w:t>
      </w:r>
    </w:p>
    <w:p w14:paraId="5F898898" w14:textId="77777777" w:rsidR="00B26263" w:rsidRPr="002471EF" w:rsidRDefault="00C97020" w:rsidP="00426B05">
      <w:pPr>
        <w:pStyle w:val="Heading7"/>
        <w:numPr>
          <w:ilvl w:val="0"/>
          <w:numId w:val="0"/>
        </w:numPr>
        <w:ind w:left="2495"/>
        <w:rPr>
          <w:rFonts w:ascii="Frutiger Next LT W1G" w:hAnsi="Frutiger Next LT W1G"/>
        </w:rPr>
      </w:pPr>
      <w:r w:rsidRPr="002471EF">
        <w:rPr>
          <w:rFonts w:ascii="Frutiger Next LT W1G" w:hAnsi="Frutiger Next LT W1G"/>
        </w:rPr>
        <w:t>If necessary, allow material to set slightly (up to 1 hour depending on weather and substrate conditions), and double back with a second pass to achieve total thickness</w:t>
      </w:r>
      <w:r w:rsidR="00B26263" w:rsidRPr="002471EF">
        <w:rPr>
          <w:rFonts w:ascii="Frutiger Next LT W1G" w:hAnsi="Frutiger Next LT W1G"/>
        </w:rPr>
        <w:t>. Alternatively, apply in two coats, allowing the first coat to fully dry</w:t>
      </w:r>
      <w:r w:rsidR="0022260D" w:rsidRPr="002471EF">
        <w:rPr>
          <w:rFonts w:ascii="Frutiger Next LT W1G" w:hAnsi="Frutiger Next LT W1G"/>
        </w:rPr>
        <w:t>.</w:t>
      </w:r>
      <w:r w:rsidR="00B26263" w:rsidRPr="002471EF">
        <w:rPr>
          <w:rFonts w:ascii="Frutiger Next LT W1G" w:hAnsi="Frutiger Next LT W1G"/>
        </w:rPr>
        <w:t xml:space="preserve"> </w:t>
      </w:r>
    </w:p>
    <w:p w14:paraId="568CF1A0" w14:textId="6AB4AFE2" w:rsidR="0022260D" w:rsidRPr="002471EF" w:rsidRDefault="00B26263" w:rsidP="00426B05">
      <w:pPr>
        <w:pStyle w:val="Heading7"/>
        <w:numPr>
          <w:ilvl w:val="0"/>
          <w:numId w:val="0"/>
        </w:numPr>
        <w:ind w:left="2495"/>
        <w:rPr>
          <w:rFonts w:ascii="Frutiger Next LT W1G" w:hAnsi="Frutiger Next LT W1G"/>
        </w:rPr>
      </w:pPr>
      <w:r w:rsidRPr="002471EF">
        <w:rPr>
          <w:rFonts w:ascii="Frutiger Next LT W1G" w:hAnsi="Frutiger Next LT W1G"/>
        </w:rPr>
        <w:t>CMU surfaces</w:t>
      </w:r>
      <w:r w:rsidR="000A3F6B" w:rsidRPr="002471EF">
        <w:rPr>
          <w:rFonts w:ascii="Frutiger Next LT W1G" w:hAnsi="Frutiger Next LT W1G"/>
        </w:rPr>
        <w:t xml:space="preserve"> may require back rolling of the first pass with a 3/4 or 1 inch (19 or 25 mm) synthetic nap roller depending on porosity, joint profile, trueness of the wall surface, and other variables that may exist. Avoid excess build-up of wet material to prevent sag, especially on non-porous surfaces and during cold or damp weather. A VOID AND PINHOLE SURFACE must be achieved for the coating to properly function as an air and </w:t>
      </w:r>
      <w:r w:rsidR="00B76242" w:rsidRPr="002471EF">
        <w:rPr>
          <w:rFonts w:ascii="Frutiger Next LT W1G" w:hAnsi="Frutiger Next LT W1G"/>
        </w:rPr>
        <w:t>water-resistive</w:t>
      </w:r>
      <w:r w:rsidR="000A3F6B" w:rsidRPr="002471EF">
        <w:rPr>
          <w:rFonts w:ascii="Frutiger Next LT W1G" w:hAnsi="Frutiger Next LT W1G"/>
        </w:rPr>
        <w:t xml:space="preserve"> barrier on CMU (and other wall surfaces). </w:t>
      </w:r>
    </w:p>
    <w:p w14:paraId="44322A98" w14:textId="6481AE62" w:rsidR="0022260D" w:rsidRPr="002471EF" w:rsidRDefault="0022260D" w:rsidP="00426B05">
      <w:pPr>
        <w:pStyle w:val="Heading6"/>
        <w:rPr>
          <w:rFonts w:ascii="Frutiger Next LT W1G" w:hAnsi="Frutiger Next LT W1G"/>
        </w:rPr>
      </w:pPr>
      <w:r w:rsidRPr="002471EF">
        <w:rPr>
          <w:rFonts w:ascii="Frutiger Next LT W1G" w:hAnsi="Frutiger Next LT W1G"/>
        </w:rPr>
        <w:t>Air /</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Connections and Shingle Laps</w:t>
      </w:r>
    </w:p>
    <w:p w14:paraId="5398F3B1"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connecting air barrier components with other trades to provide a continuous airtight membrane.</w:t>
      </w:r>
    </w:p>
    <w:p w14:paraId="2DC9AB6A"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flashing and other moisture protection components with other trades to achieve complete moisture protection such that water is directed to the exterior, not into the wall assembly, and drained to the exterior at sources of leaks (windows, doors and similar penetrations through the wall assembly).</w:t>
      </w:r>
    </w:p>
    <w:p w14:paraId="2CC1BA61" w14:textId="6A7E6076" w:rsidR="0022260D" w:rsidRPr="002471EF" w:rsidRDefault="0022260D" w:rsidP="00B1558A">
      <w:pPr>
        <w:pStyle w:val="Heading7"/>
        <w:rPr>
          <w:rFonts w:ascii="Frutiger Next LT W1G" w:hAnsi="Frutiger Next LT W1G"/>
        </w:rPr>
      </w:pPr>
      <w:r w:rsidRPr="002471EF">
        <w:rPr>
          <w:rFonts w:ascii="Frutiger Next LT W1G" w:hAnsi="Frutiger Next LT W1G"/>
        </w:rPr>
        <w:t>Splice-in head flashings above windows, doors, floor lines, roof/sidewall step flashing, and similar locations with StoGuard detail component to achieve shingle lap of the air/</w:t>
      </w:r>
      <w:r w:rsidR="00B76242" w:rsidRPr="002471EF">
        <w:rPr>
          <w:rFonts w:ascii="Frutiger Next LT W1G" w:hAnsi="Frutiger Next LT W1G"/>
        </w:rPr>
        <w:t>water-resistive</w:t>
      </w:r>
      <w:r w:rsidRPr="002471EF">
        <w:rPr>
          <w:rFonts w:ascii="Frutiger Next LT W1G" w:hAnsi="Frutiger Next LT W1G"/>
        </w:rPr>
        <w:t xml:space="preserve"> barrier such that water is directed to the exterior.</w:t>
      </w:r>
    </w:p>
    <w:p w14:paraId="1F17EFE9" w14:textId="0C8ABFC0" w:rsidR="0022260D" w:rsidRPr="002471EF" w:rsidRDefault="0022260D" w:rsidP="00B1558A">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Windows and doors are typically installed following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and work should be sequenced accordingly.  Consult with window manufacturer for installation requirements to maintain air barrier continuity and for head, jamb, sill flashing and perimeter sealant requirements needed to prevent leaks into the wall assembly.</w:t>
      </w:r>
    </w:p>
    <w:p w14:paraId="39F70FE9" w14:textId="6CE46FD5" w:rsidR="00427331" w:rsidRPr="002471EF" w:rsidRDefault="00F05D50" w:rsidP="008B66B9">
      <w:pPr>
        <w:pStyle w:val="Heading5"/>
        <w:tabs>
          <w:tab w:val="clear" w:pos="1588"/>
          <w:tab w:val="num" w:pos="1578"/>
        </w:tabs>
        <w:ind w:left="1578"/>
        <w:rPr>
          <w:rFonts w:ascii="Frutiger Next LT W1G" w:hAnsi="Frutiger Next LT W1G"/>
        </w:rPr>
      </w:pPr>
      <w:r w:rsidRPr="002471EF">
        <w:rPr>
          <w:rFonts w:ascii="Frutiger Next LT W1G" w:hAnsi="Frutiger Next LT W1G"/>
        </w:rPr>
        <w:t>Sub-construction installation</w:t>
      </w:r>
    </w:p>
    <w:p w14:paraId="1BEA9A8C" w14:textId="3970267D"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Install Sub-construction in strict accordance with manufacturer’s installation instructions</w:t>
      </w:r>
      <w:r w:rsidR="00994282">
        <w:rPr>
          <w:rFonts w:ascii="Frutiger Next LT W1G" w:hAnsi="Frutiger Next LT W1G"/>
          <w:color w:val="000000" w:themeColor="text1"/>
        </w:rPr>
        <w:t>, prescriptive design per code compliance reports,</w:t>
      </w:r>
      <w:r w:rsidRPr="002471EF">
        <w:rPr>
          <w:rFonts w:ascii="Frutiger Next LT W1G" w:hAnsi="Frutiger Next LT W1G"/>
          <w:color w:val="000000" w:themeColor="text1"/>
        </w:rPr>
        <w:t xml:space="preserve"> and</w:t>
      </w:r>
      <w:r w:rsidR="00994282">
        <w:rPr>
          <w:rFonts w:ascii="Frutiger Next LT W1G" w:hAnsi="Frutiger Next LT W1G"/>
          <w:color w:val="000000" w:themeColor="text1"/>
        </w:rPr>
        <w:t>/or</w:t>
      </w:r>
      <w:r w:rsidRPr="002471EF">
        <w:rPr>
          <w:rFonts w:ascii="Frutiger Next LT W1G" w:hAnsi="Frutiger Next LT W1G"/>
          <w:color w:val="000000" w:themeColor="text1"/>
        </w:rPr>
        <w:t xml:space="preserve"> engineering shop drawings.</w:t>
      </w:r>
    </w:p>
    <w:p w14:paraId="1237B252"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Install Sub-construction to be level, plumb, and in alignment with building features including corners, off-sets, and penetrations. </w:t>
      </w:r>
    </w:p>
    <w:p w14:paraId="7DC0B5DF" w14:textId="6EB54514"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lastRenderedPageBreak/>
        <w:t>StoVentro Wall Brackets</w:t>
      </w:r>
      <w:r w:rsidR="00325CE0" w:rsidRPr="002471EF">
        <w:rPr>
          <w:rFonts w:ascii="Frutiger Next LT W1G" w:hAnsi="Frutiger Next LT W1G"/>
          <w:color w:val="000000" w:themeColor="text1"/>
        </w:rPr>
        <w:t xml:space="preserve">, </w:t>
      </w:r>
      <w:r w:rsidRPr="002471EF">
        <w:rPr>
          <w:rFonts w:ascii="Frutiger Next LT W1G" w:hAnsi="Frutiger Next LT W1G"/>
          <w:color w:val="000000" w:themeColor="text1"/>
        </w:rPr>
        <w:t>StoVentro T-</w:t>
      </w:r>
      <w:r w:rsidR="00325CE0" w:rsidRPr="002471EF">
        <w:rPr>
          <w:rFonts w:ascii="Frutiger Next LT W1G" w:hAnsi="Frutiger Next LT W1G"/>
          <w:color w:val="000000" w:themeColor="text1"/>
        </w:rPr>
        <w:t xml:space="preserve">Profile, </w:t>
      </w:r>
      <w:r w:rsidR="00275250" w:rsidRPr="002471EF">
        <w:rPr>
          <w:rFonts w:ascii="Frutiger Next LT W1G" w:hAnsi="Frutiger Next LT W1G"/>
          <w:color w:val="000000" w:themeColor="text1"/>
        </w:rPr>
        <w:t>L</w:t>
      </w:r>
      <w:r w:rsidR="00325CE0" w:rsidRPr="002471EF">
        <w:rPr>
          <w:rFonts w:ascii="Frutiger Next LT W1G" w:hAnsi="Frutiger Next LT W1G"/>
          <w:color w:val="000000" w:themeColor="text1"/>
        </w:rPr>
        <w:t>-Profiles, or other StoVentro profiles</w:t>
      </w:r>
    </w:p>
    <w:p w14:paraId="650E3428" w14:textId="45B7B2B3"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Mount wall brackets at</w:t>
      </w:r>
      <w:r w:rsidR="00436873" w:rsidRPr="002471EF">
        <w:rPr>
          <w:rFonts w:ascii="Frutiger Next LT W1G" w:hAnsi="Frutiger Next LT W1G"/>
          <w:color w:val="000000" w:themeColor="text1"/>
        </w:rPr>
        <w:t xml:space="preserve"> maximum 16</w:t>
      </w:r>
      <w:r w:rsidRPr="002471EF">
        <w:rPr>
          <w:rFonts w:ascii="Frutiger Next LT W1G" w:hAnsi="Frutiger Next LT W1G"/>
          <w:color w:val="FF0000"/>
        </w:rPr>
        <w:t xml:space="preserve"> </w:t>
      </w:r>
      <w:r w:rsidRPr="002471EF">
        <w:rPr>
          <w:rFonts w:ascii="Frutiger Next LT W1G" w:hAnsi="Frutiger Next LT W1G"/>
          <w:color w:val="000000" w:themeColor="text1"/>
        </w:rPr>
        <w:t xml:space="preserve">inches </w:t>
      </w:r>
      <w:r w:rsidR="00436873" w:rsidRPr="002471EF">
        <w:rPr>
          <w:rFonts w:ascii="Frutiger Next LT W1G" w:hAnsi="Frutiger Next LT W1G"/>
          <w:color w:val="000000" w:themeColor="text1"/>
        </w:rPr>
        <w:t>(406)</w:t>
      </w:r>
      <w:r w:rsidR="00EA23F6" w:rsidRPr="002471EF">
        <w:rPr>
          <w:rFonts w:ascii="Frutiger Next LT W1G" w:hAnsi="Frutiger Next LT W1G"/>
          <w:color w:val="000000" w:themeColor="text1"/>
        </w:rPr>
        <w:t xml:space="preserve"> mm </w:t>
      </w:r>
      <w:r w:rsidRPr="002471EF">
        <w:rPr>
          <w:rFonts w:ascii="Frutiger Next LT W1G" w:hAnsi="Frutiger Next LT W1G"/>
          <w:color w:val="000000" w:themeColor="text1"/>
        </w:rPr>
        <w:t>on center horizontally to supporting wall construction as indicated by engineering shop drawings</w:t>
      </w:r>
      <w:r w:rsidR="00A01815">
        <w:rPr>
          <w:rFonts w:ascii="Frutiger Next LT W1G" w:hAnsi="Frutiger Next LT W1G"/>
          <w:color w:val="000000" w:themeColor="text1"/>
        </w:rPr>
        <w:t xml:space="preserve"> or code compliance report</w:t>
      </w:r>
      <w:r w:rsidRPr="002471EF">
        <w:rPr>
          <w:rFonts w:ascii="Frutiger Next LT W1G" w:hAnsi="Frutiger Next LT W1G"/>
          <w:color w:val="000000" w:themeColor="text1"/>
        </w:rPr>
        <w:t xml:space="preserve">. </w:t>
      </w:r>
    </w:p>
    <w:p w14:paraId="6CF3BE04" w14:textId="6FEBB5C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Brackets must be laid out at 1/2-inch </w:t>
      </w:r>
      <w:r w:rsidR="00257304" w:rsidRPr="002471EF">
        <w:rPr>
          <w:rFonts w:ascii="Frutiger Next LT W1G" w:hAnsi="Frutiger Next LT W1G"/>
          <w:color w:val="000000" w:themeColor="text1"/>
        </w:rPr>
        <w:t xml:space="preserve">(12mm) </w:t>
      </w:r>
      <w:r w:rsidRPr="002471EF">
        <w:rPr>
          <w:rFonts w:ascii="Frutiger Next LT W1G" w:hAnsi="Frutiger Next LT W1G"/>
          <w:color w:val="000000" w:themeColor="text1"/>
        </w:rPr>
        <w:t>increments vertically.</w:t>
      </w:r>
    </w:p>
    <w:p w14:paraId="5DCD9756" w14:textId="7777777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Tighten screws to structural wall to a snug tight condition and not stripped. Do not over-torque beyond manufacturer’s recommendation. If installed using hand tools, verify for each installer at beginning of project using snug-tight criteria. Do not use stripped holes. </w:t>
      </w:r>
    </w:p>
    <w:p w14:paraId="3333B00F" w14:textId="4AEB19FE"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Attach </w:t>
      </w:r>
      <w:r w:rsidR="003E0B91" w:rsidRPr="002471EF">
        <w:rPr>
          <w:rFonts w:ascii="Frutiger Next LT W1G" w:hAnsi="Frutiger Next LT W1G"/>
          <w:color w:val="000000" w:themeColor="text1"/>
        </w:rPr>
        <w:t xml:space="preserve">StoVentro </w:t>
      </w:r>
      <w:r w:rsidRPr="002471EF">
        <w:rPr>
          <w:rFonts w:ascii="Frutiger Next LT W1G" w:hAnsi="Frutiger Next LT W1G"/>
          <w:color w:val="000000" w:themeColor="text1"/>
        </w:rPr>
        <w:t xml:space="preserve">profile to wall brackets in accordance with </w:t>
      </w:r>
      <w:r w:rsidR="007F7DBF">
        <w:rPr>
          <w:rFonts w:ascii="Frutiger Next LT W1G" w:hAnsi="Frutiger Next LT W1G"/>
          <w:color w:val="000000" w:themeColor="text1"/>
        </w:rPr>
        <w:t xml:space="preserve">code compliance report or </w:t>
      </w:r>
      <w:r w:rsidRPr="002471EF">
        <w:rPr>
          <w:rFonts w:ascii="Frutiger Next LT W1G" w:hAnsi="Frutiger Next LT W1G"/>
          <w:color w:val="000000" w:themeColor="text1"/>
        </w:rPr>
        <w:t xml:space="preserve">engineering shop drawings, align plumb and level, and account for irregularities in supporting wall construction. </w:t>
      </w:r>
    </w:p>
    <w:p w14:paraId="60F605EA" w14:textId="77777777"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Establish and re-establish and restart bracket locations using laser or chalk-line at penetrations and other obstructions to establish alignment. </w:t>
      </w:r>
    </w:p>
    <w:p w14:paraId="594DD360"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Thermally isolate aluminum wall brackets by inserting thermal isolation materials between wall brackets and substrate. </w:t>
      </w:r>
    </w:p>
    <w:p w14:paraId="19B2DCE6" w14:textId="684AD253"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Attach T-Profiles and L-Profiles</w:t>
      </w:r>
      <w:r w:rsidR="003E0B91" w:rsidRPr="002471EF">
        <w:rPr>
          <w:rFonts w:ascii="Frutiger Next LT W1G" w:hAnsi="Frutiger Next LT W1G"/>
          <w:color w:val="000000" w:themeColor="text1"/>
        </w:rPr>
        <w:t>, or other StoVentro profiles,</w:t>
      </w:r>
      <w:r w:rsidRPr="002471EF">
        <w:rPr>
          <w:rFonts w:ascii="Frutiger Next LT W1G" w:hAnsi="Frutiger Next LT W1G"/>
          <w:color w:val="000000" w:themeColor="text1"/>
        </w:rPr>
        <w:t xml:space="preserve"> by use of StoVentro Sub-construction screw through pre-punched holes in the brackets</w:t>
      </w:r>
    </w:p>
    <w:p w14:paraId="7DD120EB"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To cut the aluminum profiles, use a miter saw, electric shears or Dremel rotary tool.</w:t>
      </w:r>
    </w:p>
    <w:p w14:paraId="5AE8CE81" w14:textId="103F8726"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 systems components should not be cut while installed on the building, unless using a shearing instrument. </w:t>
      </w:r>
    </w:p>
    <w:p w14:paraId="703074C6" w14:textId="511542A7" w:rsidR="00323C01" w:rsidRPr="002471EF" w:rsidRDefault="00323C01"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Provide a 10mm gap between profiles/rails for expansion when multiple lengths of profiles are installed. </w:t>
      </w:r>
    </w:p>
    <w:p w14:paraId="18E3F957" w14:textId="1E3AB54B" w:rsidR="0014660D" w:rsidRPr="002471EF" w:rsidRDefault="0014660D" w:rsidP="00115132">
      <w:pPr>
        <w:pStyle w:val="Heading5"/>
        <w:rPr>
          <w:rFonts w:ascii="Frutiger Next LT W1G" w:hAnsi="Frutiger Next LT W1G"/>
        </w:rPr>
      </w:pPr>
      <w:r w:rsidRPr="002471EF">
        <w:rPr>
          <w:rFonts w:ascii="Frutiger Next LT W1G" w:hAnsi="Frutiger Next LT W1G"/>
        </w:rPr>
        <w:t>Carrier Board Installation</w:t>
      </w:r>
    </w:p>
    <w:p w14:paraId="4D49C43B" w14:textId="64189399" w:rsidR="00BD4D23" w:rsidRPr="002471EF" w:rsidRDefault="00163609" w:rsidP="00466D43">
      <w:pPr>
        <w:pStyle w:val="Heading6"/>
        <w:rPr>
          <w:rFonts w:ascii="Frutiger Next LT W1G" w:hAnsi="Frutiger Next LT W1G"/>
        </w:rPr>
      </w:pPr>
      <w:r w:rsidRPr="002471EF">
        <w:rPr>
          <w:rFonts w:ascii="Frutiger Next LT W1G" w:hAnsi="Frutiger Next LT W1G"/>
        </w:rPr>
        <w:t>Determine the size and layout of carrier board</w:t>
      </w:r>
      <w:r w:rsidR="004B0C8B" w:rsidRPr="002471EF">
        <w:rPr>
          <w:rFonts w:ascii="Frutiger Next LT W1G" w:hAnsi="Frutiger Next LT W1G"/>
        </w:rPr>
        <w:t>s from project specific shop drawings.</w:t>
      </w:r>
      <w:r w:rsidR="00F7075D" w:rsidRPr="002471EF">
        <w:rPr>
          <w:rFonts w:ascii="Frutiger Next LT W1G" w:hAnsi="Frutiger Next LT W1G"/>
        </w:rPr>
        <w:t xml:space="preserve"> </w:t>
      </w:r>
      <w:r w:rsidR="004B0C8B" w:rsidRPr="002471EF">
        <w:rPr>
          <w:rFonts w:ascii="Frutiger Next LT W1G" w:hAnsi="Frutiger Next LT W1G"/>
        </w:rPr>
        <w:t xml:space="preserve">All carrier boards must end and begin at </w:t>
      </w:r>
      <w:r w:rsidR="00406BDB" w:rsidRPr="002471EF">
        <w:rPr>
          <w:rFonts w:ascii="Frutiger Next LT W1G" w:hAnsi="Frutiger Next LT W1G"/>
        </w:rPr>
        <w:t>StoVentro T-Profile centerlines</w:t>
      </w:r>
      <w:r w:rsidR="00353E59" w:rsidRPr="002471EF">
        <w:rPr>
          <w:rFonts w:ascii="Frutiger Next LT W1G" w:hAnsi="Frutiger Next LT W1G"/>
        </w:rPr>
        <w:t>.</w:t>
      </w:r>
    </w:p>
    <w:p w14:paraId="4BF6CAEE" w14:textId="27F28FD7" w:rsidR="00353E59" w:rsidRPr="002471EF" w:rsidRDefault="00353E59" w:rsidP="00BD4D23">
      <w:pPr>
        <w:pStyle w:val="Heading6"/>
        <w:rPr>
          <w:rFonts w:ascii="Frutiger Next LT W1G" w:hAnsi="Frutiger Next LT W1G"/>
        </w:rPr>
      </w:pPr>
      <w:r w:rsidRPr="002471EF">
        <w:rPr>
          <w:rFonts w:ascii="Frutiger Next LT W1G" w:hAnsi="Frutiger Next LT W1G"/>
        </w:rPr>
        <w:t>Fasten carrier boards with StoVentro Render Façade Screws</w:t>
      </w:r>
      <w:r w:rsidR="004F1B4A" w:rsidRPr="002471EF">
        <w:rPr>
          <w:rFonts w:ascii="Frutiger Next LT W1G" w:hAnsi="Frutiger Next LT W1G"/>
        </w:rPr>
        <w:t xml:space="preserve">. Level </w:t>
      </w:r>
      <w:r w:rsidR="005B31DE" w:rsidRPr="002471EF">
        <w:rPr>
          <w:rFonts w:ascii="Frutiger Next LT W1G" w:hAnsi="Frutiger Next LT W1G"/>
        </w:rPr>
        <w:t>carrier board, then fasten in each corner of the board</w:t>
      </w:r>
      <w:r w:rsidR="00EA1F88" w:rsidRPr="002471EF">
        <w:rPr>
          <w:rFonts w:ascii="Frutiger Next LT W1G" w:hAnsi="Frutiger Next LT W1G"/>
        </w:rPr>
        <w:t xml:space="preserve"> to hold in place</w:t>
      </w:r>
      <w:r w:rsidR="005B31DE" w:rsidRPr="002471EF">
        <w:rPr>
          <w:rFonts w:ascii="Frutiger Next LT W1G" w:hAnsi="Frutiger Next LT W1G"/>
        </w:rPr>
        <w:t xml:space="preserve">. </w:t>
      </w:r>
      <w:r w:rsidR="001777BE" w:rsidRPr="002471EF">
        <w:rPr>
          <w:rFonts w:ascii="Frutiger Next LT W1G" w:hAnsi="Frutiger Next LT W1G"/>
        </w:rPr>
        <w:t>Mark a reference point</w:t>
      </w:r>
      <w:r w:rsidR="00CD6BB2" w:rsidRPr="002471EF">
        <w:rPr>
          <w:rFonts w:ascii="Frutiger Next LT W1G" w:hAnsi="Frutiger Next LT W1G"/>
        </w:rPr>
        <w:t xml:space="preserve"> on the carrier board of the centerline of the T-Profile. </w:t>
      </w:r>
      <w:r w:rsidR="00EA1F88" w:rsidRPr="002471EF">
        <w:rPr>
          <w:rFonts w:ascii="Frutiger Next LT W1G" w:hAnsi="Frutiger Next LT W1G"/>
        </w:rPr>
        <w:t>F</w:t>
      </w:r>
      <w:r w:rsidR="005B31DE" w:rsidRPr="002471EF">
        <w:rPr>
          <w:rFonts w:ascii="Frutiger Next LT W1G" w:hAnsi="Frutiger Next LT W1G"/>
        </w:rPr>
        <w:t xml:space="preserve">asten the carrier board on the edges and in the field per project specification drawings </w:t>
      </w:r>
      <w:r w:rsidR="000A18A3" w:rsidRPr="002471EF">
        <w:rPr>
          <w:rFonts w:ascii="Frutiger Next LT W1G" w:hAnsi="Frutiger Next LT W1G"/>
        </w:rPr>
        <w:t xml:space="preserve">or to meet project ultimate design pressure. </w:t>
      </w:r>
      <w:r w:rsidR="005E256E" w:rsidRPr="002471EF">
        <w:rPr>
          <w:rFonts w:ascii="Frutiger Next LT W1G" w:hAnsi="Frutiger Next LT W1G"/>
        </w:rPr>
        <w:t xml:space="preserve">Do not overdrive screws, ensure fasteners are flush with the carrier board. </w:t>
      </w:r>
    </w:p>
    <w:p w14:paraId="54B271E7" w14:textId="43288528" w:rsidR="00036A17" w:rsidRPr="002471EF" w:rsidRDefault="00036A17" w:rsidP="00BD4D23">
      <w:pPr>
        <w:pStyle w:val="Heading6"/>
        <w:rPr>
          <w:rFonts w:ascii="Frutiger Next LT W1G" w:hAnsi="Frutiger Next LT W1G"/>
        </w:rPr>
      </w:pPr>
      <w:r w:rsidRPr="002471EF">
        <w:rPr>
          <w:rFonts w:ascii="Frutiger Next LT W1G" w:hAnsi="Frutiger Next LT W1G"/>
        </w:rPr>
        <w:t>All carrier boards should be installed in a staggered/running-bond layout. At opening</w:t>
      </w:r>
      <w:r w:rsidR="007E6899" w:rsidRPr="002471EF">
        <w:rPr>
          <w:rFonts w:ascii="Frutiger Next LT W1G" w:hAnsi="Frutiger Next LT W1G"/>
        </w:rPr>
        <w:t>s</w:t>
      </w:r>
      <w:r w:rsidR="002E3435" w:rsidRPr="002471EF">
        <w:rPr>
          <w:rFonts w:ascii="Frutiger Next LT W1G" w:hAnsi="Frutiger Next LT W1G"/>
        </w:rPr>
        <w:t xml:space="preserve">, cut the carrier board to an L-Shape. </w:t>
      </w:r>
    </w:p>
    <w:p w14:paraId="461F1EE5" w14:textId="1713D164" w:rsidR="009A4B8C" w:rsidRPr="002471EF" w:rsidRDefault="009A4B8C" w:rsidP="00BD4D23">
      <w:pPr>
        <w:pStyle w:val="Heading6"/>
        <w:rPr>
          <w:rFonts w:ascii="Frutiger Next LT W1G" w:hAnsi="Frutiger Next LT W1G"/>
        </w:rPr>
      </w:pPr>
      <w:r w:rsidRPr="002471EF">
        <w:rPr>
          <w:rFonts w:ascii="Frutiger Next LT W1G" w:hAnsi="Frutiger Next LT W1G"/>
        </w:rPr>
        <w:t>To cut</w:t>
      </w:r>
      <w:r w:rsidR="002E3435" w:rsidRPr="002471EF">
        <w:rPr>
          <w:rFonts w:ascii="Frutiger Next LT W1G" w:hAnsi="Frutiger Next LT W1G"/>
        </w:rPr>
        <w:t xml:space="preserve"> carrier boards, score and cut</w:t>
      </w:r>
      <w:r w:rsidR="00DA056B" w:rsidRPr="002471EF">
        <w:rPr>
          <w:rFonts w:ascii="Frutiger Next LT W1G" w:hAnsi="Frutiger Next LT W1G"/>
        </w:rPr>
        <w:t xml:space="preserve"> board with knife, then flip and cut the back side of the carrier board. </w:t>
      </w:r>
      <w:r w:rsidR="00DE645F" w:rsidRPr="002471EF">
        <w:rPr>
          <w:rFonts w:ascii="Frutiger Next LT W1G" w:hAnsi="Frutiger Next LT W1G"/>
        </w:rPr>
        <w:t xml:space="preserve">Boards can also be cut with a circular saw. </w:t>
      </w:r>
      <w:r w:rsidR="0021262E" w:rsidRPr="002471EF">
        <w:rPr>
          <w:rFonts w:ascii="Frutiger Next LT W1G" w:hAnsi="Frutiger Next LT W1G"/>
        </w:rPr>
        <w:t>Always observe proper PPE procedures when cutting carrier boards.</w:t>
      </w:r>
    </w:p>
    <w:p w14:paraId="2F9025C8" w14:textId="574C48C2" w:rsidR="00F457A2" w:rsidRPr="002471EF" w:rsidRDefault="00F457A2" w:rsidP="00BD4D23">
      <w:pPr>
        <w:pStyle w:val="Heading6"/>
        <w:rPr>
          <w:rFonts w:ascii="Frutiger Next LT W1G" w:hAnsi="Frutiger Next LT W1G"/>
        </w:rPr>
      </w:pPr>
      <w:r w:rsidRPr="002471EF">
        <w:rPr>
          <w:rFonts w:ascii="Frutiger Next LT W1G" w:hAnsi="Frutiger Next LT W1G"/>
        </w:rPr>
        <w:t>Sto Edge Protection profiles must be used on exposed edges of carrier board</w:t>
      </w:r>
      <w:r w:rsidR="00FE29B4" w:rsidRPr="002471EF">
        <w:rPr>
          <w:rFonts w:ascii="Frutiger Next LT W1G" w:hAnsi="Frutiger Next LT W1G"/>
        </w:rPr>
        <w:t xml:space="preserve"> (grade, sills, heads, jambs, top-of system, vertical edge transitions to other </w:t>
      </w:r>
      <w:r w:rsidR="00FE1037" w:rsidRPr="002471EF">
        <w:rPr>
          <w:rFonts w:ascii="Frutiger Next LT W1G" w:hAnsi="Frutiger Next LT W1G"/>
        </w:rPr>
        <w:t xml:space="preserve">façade, and inside corners). </w:t>
      </w:r>
      <w:r w:rsidR="00E4235E" w:rsidRPr="002471EF">
        <w:rPr>
          <w:rFonts w:ascii="Frutiger Next LT W1G" w:hAnsi="Frutiger Next LT W1G"/>
        </w:rPr>
        <w:t xml:space="preserve">Install </w:t>
      </w:r>
      <w:r w:rsidR="0077313A" w:rsidRPr="002471EF">
        <w:rPr>
          <w:rFonts w:ascii="Frutiger Next LT W1G" w:hAnsi="Frutiger Next LT W1G"/>
        </w:rPr>
        <w:t xml:space="preserve">Sto edge protection profiles after primer installation. </w:t>
      </w:r>
    </w:p>
    <w:p w14:paraId="64385CB9" w14:textId="76E16C5B" w:rsidR="00FE1037" w:rsidRPr="002471EF" w:rsidRDefault="00FE1037" w:rsidP="00BD4D23">
      <w:pPr>
        <w:pStyle w:val="Heading6"/>
        <w:rPr>
          <w:rFonts w:ascii="Frutiger Next LT W1G" w:hAnsi="Frutiger Next LT W1G"/>
        </w:rPr>
      </w:pPr>
      <w:r w:rsidRPr="002471EF">
        <w:rPr>
          <w:rFonts w:ascii="Frutiger Next LT W1G" w:hAnsi="Frutiger Next LT W1G"/>
        </w:rPr>
        <w:lastRenderedPageBreak/>
        <w:t>At outside corners</w:t>
      </w:r>
      <w:r w:rsidR="00CC59D8" w:rsidRPr="002471EF">
        <w:rPr>
          <w:rFonts w:ascii="Frutiger Next LT W1G" w:hAnsi="Frutiger Next LT W1G"/>
        </w:rPr>
        <w:t xml:space="preserve"> or jamb returns, a StoVentro L-Profile should be used to stiffen the corner. See StoVentec </w:t>
      </w:r>
      <w:r w:rsidR="007C7A31" w:rsidRPr="002471EF">
        <w:rPr>
          <w:rFonts w:ascii="Frutiger Next LT W1G" w:hAnsi="Frutiger Next LT W1G"/>
        </w:rPr>
        <w:t>for Masonry Veneer Facade</w:t>
      </w:r>
      <w:r w:rsidR="00CC59D8" w:rsidRPr="002471EF">
        <w:rPr>
          <w:rFonts w:ascii="Frutiger Next LT W1G" w:hAnsi="Frutiger Next LT W1G"/>
        </w:rPr>
        <w:t xml:space="preserve"> details and installation </w:t>
      </w:r>
      <w:r w:rsidR="003843C0" w:rsidRPr="002471EF">
        <w:rPr>
          <w:rFonts w:ascii="Frutiger Next LT W1G" w:hAnsi="Frutiger Next LT W1G"/>
        </w:rPr>
        <w:t xml:space="preserve">videos for </w:t>
      </w:r>
      <w:r w:rsidR="00D95A76" w:rsidRPr="002471EF">
        <w:rPr>
          <w:rFonts w:ascii="Frutiger Next LT W1G" w:hAnsi="Frutiger Next LT W1G"/>
        </w:rPr>
        <w:t>proper installation</w:t>
      </w:r>
      <w:r w:rsidR="003843C0" w:rsidRPr="002471EF">
        <w:rPr>
          <w:rFonts w:ascii="Frutiger Next LT W1G" w:hAnsi="Frutiger Next LT W1G"/>
        </w:rPr>
        <w:t>.</w:t>
      </w:r>
      <w:r w:rsidR="00CC04F0" w:rsidRPr="002471EF">
        <w:rPr>
          <w:rFonts w:ascii="Frutiger Next LT W1G" w:hAnsi="Frutiger Next LT W1G"/>
        </w:rPr>
        <w:t xml:space="preserve"> Sto Mesh</w:t>
      </w:r>
      <w:r w:rsidR="00EB573B" w:rsidRPr="002471EF">
        <w:rPr>
          <w:rFonts w:ascii="Frutiger Next LT W1G" w:hAnsi="Frutiger Next LT W1G"/>
        </w:rPr>
        <w:t xml:space="preserve"> Corner Beads must be used at outside corners and jamb returns. </w:t>
      </w:r>
      <w:r w:rsidR="003843C0" w:rsidRPr="002471EF">
        <w:rPr>
          <w:rFonts w:ascii="Frutiger Next LT W1G" w:hAnsi="Frutiger Next LT W1G"/>
        </w:rPr>
        <w:t xml:space="preserve"> </w:t>
      </w:r>
    </w:p>
    <w:p w14:paraId="5CCDE483" w14:textId="2EEB2BBC" w:rsidR="000D4C14" w:rsidRPr="002471EF" w:rsidRDefault="00EB573B" w:rsidP="00C01AAD">
      <w:pPr>
        <w:pStyle w:val="Heading6"/>
        <w:rPr>
          <w:rFonts w:ascii="Frutiger Next LT W1G" w:hAnsi="Frutiger Next LT W1G"/>
        </w:rPr>
      </w:pPr>
      <w:r w:rsidRPr="002471EF">
        <w:rPr>
          <w:rFonts w:ascii="Frutiger Next LT W1G" w:hAnsi="Frutiger Next LT W1G"/>
        </w:rPr>
        <w:t xml:space="preserve">At </w:t>
      </w:r>
      <w:r w:rsidR="00E873A9" w:rsidRPr="002471EF">
        <w:rPr>
          <w:rFonts w:ascii="Frutiger Next LT W1G" w:hAnsi="Frutiger Next LT W1G"/>
        </w:rPr>
        <w:t xml:space="preserve">cantilever, install a StoVentro L-Profile for cantilever lengths over 6” </w:t>
      </w:r>
      <w:r w:rsidR="006516E9" w:rsidRPr="002471EF">
        <w:rPr>
          <w:rFonts w:ascii="Frutiger Next LT W1G" w:hAnsi="Frutiger Next LT W1G"/>
        </w:rPr>
        <w:t xml:space="preserve">(152mm) </w:t>
      </w:r>
      <w:r w:rsidR="00E873A9" w:rsidRPr="002471EF">
        <w:rPr>
          <w:rFonts w:ascii="Frutiger Next LT W1G" w:hAnsi="Frutiger Next LT W1G"/>
        </w:rPr>
        <w:t>and not more than 16”</w:t>
      </w:r>
      <w:r w:rsidR="00F4054E" w:rsidRPr="002471EF">
        <w:rPr>
          <w:rFonts w:ascii="Frutiger Next LT W1G" w:hAnsi="Frutiger Next LT W1G"/>
        </w:rPr>
        <w:t xml:space="preserve"> </w:t>
      </w:r>
      <w:r w:rsidR="006516E9" w:rsidRPr="002471EF">
        <w:rPr>
          <w:rFonts w:ascii="Frutiger Next LT W1G" w:hAnsi="Frutiger Next LT W1G"/>
        </w:rPr>
        <w:t xml:space="preserve">(406mm) </w:t>
      </w:r>
      <w:r w:rsidR="00F4054E" w:rsidRPr="002471EF">
        <w:rPr>
          <w:rFonts w:ascii="Frutiger Next LT W1G" w:hAnsi="Frutiger Next LT W1G"/>
        </w:rPr>
        <w:t xml:space="preserve">in length. Review project specific drawings or StoVentec </w:t>
      </w:r>
      <w:r w:rsidR="0077313A" w:rsidRPr="002471EF">
        <w:rPr>
          <w:rFonts w:ascii="Frutiger Next LT W1G" w:hAnsi="Frutiger Next LT W1G"/>
        </w:rPr>
        <w:t>for Masonry Veneer Facade</w:t>
      </w:r>
      <w:r w:rsidR="00F4054E" w:rsidRPr="002471EF">
        <w:rPr>
          <w:rFonts w:ascii="Frutiger Next LT W1G" w:hAnsi="Frutiger Next LT W1G"/>
        </w:rPr>
        <w:t xml:space="preserve"> details to confirm </w:t>
      </w:r>
      <w:r w:rsidR="007C7A31" w:rsidRPr="002471EF">
        <w:rPr>
          <w:rFonts w:ascii="Frutiger Next LT W1G" w:hAnsi="Frutiger Next LT W1G"/>
        </w:rPr>
        <w:t xml:space="preserve">maximum allowed ultimate design pressures. </w:t>
      </w:r>
    </w:p>
    <w:p w14:paraId="28B4EC85" w14:textId="1591E3FC" w:rsidR="00427331" w:rsidRPr="002471EF" w:rsidRDefault="00427331" w:rsidP="00115132">
      <w:pPr>
        <w:pStyle w:val="Heading5"/>
        <w:rPr>
          <w:rFonts w:ascii="Frutiger Next LT W1G" w:hAnsi="Frutiger Next LT W1G"/>
        </w:rPr>
      </w:pPr>
      <w:r w:rsidRPr="002471EF">
        <w:rPr>
          <w:rFonts w:ascii="Frutiger Next LT W1G" w:hAnsi="Frutiger Next LT W1G"/>
        </w:rPr>
        <w:t>Primer</w:t>
      </w:r>
      <w:r w:rsidR="001B755D" w:rsidRPr="002471EF">
        <w:rPr>
          <w:rFonts w:ascii="Frutiger Next LT W1G" w:hAnsi="Frutiger Next LT W1G"/>
        </w:rPr>
        <w:t xml:space="preserve"> Installation</w:t>
      </w:r>
    </w:p>
    <w:p w14:paraId="66504277" w14:textId="007F420A" w:rsidR="00532BB4" w:rsidRPr="002471EF" w:rsidRDefault="001B755D" w:rsidP="00532BB4">
      <w:pPr>
        <w:pStyle w:val="Heading6"/>
        <w:rPr>
          <w:rFonts w:ascii="Frutiger Next LT W1G" w:hAnsi="Frutiger Next LT W1G"/>
        </w:rPr>
      </w:pPr>
      <w:r w:rsidRPr="002471EF">
        <w:rPr>
          <w:rFonts w:ascii="Frutiger Next LT W1G" w:hAnsi="Frutiger Next LT W1G"/>
        </w:rPr>
        <w:t>Apply with brush, roller, or proper spray equipment to the c</w:t>
      </w:r>
      <w:r w:rsidR="00532BB4" w:rsidRPr="002471EF">
        <w:rPr>
          <w:rFonts w:ascii="Frutiger Next LT W1G" w:hAnsi="Frutiger Next LT W1G"/>
        </w:rPr>
        <w:t xml:space="preserve">arrier </w:t>
      </w:r>
      <w:r w:rsidRPr="002471EF">
        <w:rPr>
          <w:rFonts w:ascii="Frutiger Next LT W1G" w:hAnsi="Frutiger Next LT W1G"/>
        </w:rPr>
        <w:t>b</w:t>
      </w:r>
      <w:r w:rsidR="00532BB4" w:rsidRPr="002471EF">
        <w:rPr>
          <w:rFonts w:ascii="Frutiger Next LT W1G" w:hAnsi="Frutiger Next LT W1G"/>
        </w:rPr>
        <w:t>oard</w:t>
      </w:r>
      <w:r w:rsidR="00BD7157" w:rsidRPr="002471EF">
        <w:rPr>
          <w:rFonts w:ascii="Frutiger Next LT W1G" w:hAnsi="Frutiger Next LT W1G"/>
        </w:rPr>
        <w:t xml:space="preserve"> </w:t>
      </w:r>
      <w:r w:rsidR="00BA5150" w:rsidRPr="002471EF">
        <w:rPr>
          <w:rFonts w:ascii="Frutiger Next LT W1G" w:hAnsi="Frutiger Next LT W1G"/>
        </w:rPr>
        <w:t xml:space="preserve">surface </w:t>
      </w:r>
      <w:r w:rsidR="00BD7157" w:rsidRPr="002471EF">
        <w:rPr>
          <w:rFonts w:ascii="Frutiger Next LT W1G" w:hAnsi="Frutiger Next LT W1G"/>
        </w:rPr>
        <w:t>to prepare the surface for Sto base coat and reinforcing mesh</w:t>
      </w:r>
      <w:r w:rsidR="00BA5150" w:rsidRPr="002471EF">
        <w:rPr>
          <w:rFonts w:ascii="Frutiger Next LT W1G" w:hAnsi="Frutiger Next LT W1G"/>
        </w:rPr>
        <w:t xml:space="preserve"> application. </w:t>
      </w:r>
    </w:p>
    <w:p w14:paraId="61F5B982" w14:textId="1A8E1977" w:rsidR="00D23ACD" w:rsidRPr="002471EF" w:rsidRDefault="00F45818" w:rsidP="00D20E35">
      <w:pPr>
        <w:pStyle w:val="Heading5"/>
        <w:rPr>
          <w:rFonts w:ascii="Frutiger Next LT W1G" w:hAnsi="Frutiger Next LT W1G"/>
        </w:rPr>
      </w:pPr>
      <w:r w:rsidRPr="002471EF">
        <w:rPr>
          <w:rFonts w:ascii="Frutiger Next LT W1G" w:hAnsi="Frutiger Next LT W1G"/>
        </w:rPr>
        <w:t xml:space="preserve">Base Coat and Reinforcing Mesh </w:t>
      </w:r>
      <w:r w:rsidR="00CA7984" w:rsidRPr="002471EF">
        <w:rPr>
          <w:rFonts w:ascii="Frutiger Next LT W1G" w:hAnsi="Frutiger Next LT W1G"/>
        </w:rPr>
        <w:t>Installation</w:t>
      </w:r>
    </w:p>
    <w:p w14:paraId="2D2D8FBC" w14:textId="195CB3E8"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Apply </w:t>
      </w:r>
      <w:r w:rsidR="00BC3895" w:rsidRPr="002471EF">
        <w:rPr>
          <w:rFonts w:ascii="Frutiger Next LT W1G" w:hAnsi="Frutiger Next LT W1G"/>
          <w:lang w:val="en-US"/>
        </w:rPr>
        <w:t xml:space="preserve">Sto </w:t>
      </w:r>
      <w:r w:rsidR="00E576A1" w:rsidRPr="002471EF">
        <w:rPr>
          <w:rFonts w:ascii="Frutiger Next LT W1G" w:hAnsi="Frutiger Next LT W1G"/>
          <w:lang w:val="en-US"/>
        </w:rPr>
        <w:t>Mesh Corner Beads</w:t>
      </w:r>
      <w:r w:rsidR="00BC3895" w:rsidRPr="002471EF">
        <w:rPr>
          <w:rFonts w:ascii="Frutiger Next LT W1G" w:hAnsi="Frutiger Next LT W1G"/>
          <w:lang w:val="en-US"/>
        </w:rPr>
        <w:t xml:space="preserve"> or </w:t>
      </w:r>
      <w:r w:rsidR="000E6C8A" w:rsidRPr="002471EF">
        <w:rPr>
          <w:rFonts w:ascii="Frutiger Next LT W1G" w:hAnsi="Frutiger Next LT W1G"/>
          <w:lang w:val="en-US"/>
        </w:rPr>
        <w:t xml:space="preserve">minimum </w:t>
      </w:r>
      <w:r w:rsidRPr="002471EF">
        <w:rPr>
          <w:rFonts w:ascii="Frutiger Next LT W1G" w:hAnsi="Frutiger Next LT W1G"/>
          <w:lang w:val="en-US"/>
        </w:rPr>
        <w:t>9x12 inch (225x300 mm) diagonal strips of detail mesh at corners of windows, doors, and all penetrations through the system. Embed the strips in wet base coat and trowel from the center to the edges of the mesh to avoid wrinkles.</w:t>
      </w:r>
    </w:p>
    <w:p w14:paraId="32AEDE4F" w14:textId="29CF8B7B" w:rsidR="00325932" w:rsidRPr="002471EF" w:rsidRDefault="00325932" w:rsidP="00F74690">
      <w:pPr>
        <w:pStyle w:val="Heading6"/>
        <w:rPr>
          <w:rFonts w:ascii="Frutiger Next LT W1G" w:hAnsi="Frutiger Next LT W1G"/>
          <w:lang w:val="en-US"/>
        </w:rPr>
      </w:pPr>
      <w:r w:rsidRPr="002471EF">
        <w:rPr>
          <w:rFonts w:ascii="Frutiger Next LT W1G" w:hAnsi="Frutiger Next LT W1G"/>
          <w:lang w:val="en-US"/>
        </w:rPr>
        <w:t xml:space="preserve">Embed Sto Edge Protection profiles in wet base coat and trowel from the inside </w:t>
      </w:r>
      <w:r w:rsidR="00EE093D" w:rsidRPr="002471EF">
        <w:rPr>
          <w:rFonts w:ascii="Frutiger Next LT W1G" w:hAnsi="Frutiger Next LT W1G"/>
          <w:lang w:val="en-US"/>
        </w:rPr>
        <w:t xml:space="preserve">to the edges of the mesh to avoid wrinkles. </w:t>
      </w:r>
    </w:p>
    <w:p w14:paraId="57AF1981" w14:textId="27BA9C7E"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6 oz mesh application: Apply base coat over the </w:t>
      </w:r>
      <w:r w:rsidR="00BA5150" w:rsidRPr="002471EF">
        <w:rPr>
          <w:rFonts w:ascii="Frutiger Next LT W1G" w:hAnsi="Frutiger Next LT W1G"/>
          <w:lang w:val="en-US"/>
        </w:rPr>
        <w:t>carrier</w:t>
      </w:r>
      <w:r w:rsidRPr="002471EF">
        <w:rPr>
          <w:rFonts w:ascii="Frutiger Next LT W1G" w:hAnsi="Frutiger Next LT W1G"/>
          <w:lang w:val="en-US"/>
        </w:rPr>
        <w:t xml:space="preserve"> board with a stainless steel trowel to a uniform thickness of approximately ⅛ inch (3 mm). Work horizontally or vertically in strips of 40 inches (1016mm), and immediately embed the mesh into the wet base coat by troweling from the center to the edge of the mesh. Overlap mesh not less than 2-½ inches (64mm) at mesh seams and at overlaps of detail mesh. Feather seams and edges.  Double wrap all inside and outside corners with minimum 6 inch (152mm) overlap in each direction.  Avoid wrinkles in the mesh. The mesh must be fully embedded so that no mesh color shows through the base coat when it is dry. Re-skim with additional base coat if mesh color is visible.  Allow base coat to thoroughly dry before installing </w:t>
      </w:r>
      <w:r w:rsidR="004E600E" w:rsidRPr="002471EF">
        <w:rPr>
          <w:rFonts w:ascii="Frutiger Next LT W1G" w:hAnsi="Frutiger Next LT W1G"/>
          <w:lang w:val="en-US"/>
        </w:rPr>
        <w:t>masonry veneer</w:t>
      </w:r>
      <w:r w:rsidRPr="002471EF">
        <w:rPr>
          <w:rFonts w:ascii="Frutiger Next LT W1G" w:hAnsi="Frutiger Next LT W1G"/>
          <w:lang w:val="en-US"/>
        </w:rPr>
        <w:t>.</w:t>
      </w:r>
    </w:p>
    <w:p w14:paraId="1943C530" w14:textId="078DAC49" w:rsidR="00D23ACD" w:rsidRPr="002471EF" w:rsidRDefault="004E600E" w:rsidP="00115132">
      <w:pPr>
        <w:pStyle w:val="Heading5"/>
        <w:rPr>
          <w:rFonts w:ascii="Frutiger Next LT W1G" w:hAnsi="Frutiger Next LT W1G"/>
        </w:rPr>
      </w:pPr>
      <w:r w:rsidRPr="002471EF">
        <w:rPr>
          <w:rFonts w:ascii="Frutiger Next LT W1G" w:hAnsi="Frutiger Next LT W1G"/>
        </w:rPr>
        <w:t>Masonry Veneer</w:t>
      </w:r>
      <w:r w:rsidR="005F579D" w:rsidRPr="002471EF">
        <w:rPr>
          <w:rFonts w:ascii="Frutiger Next LT W1G" w:hAnsi="Frutiger Next LT W1G"/>
        </w:rPr>
        <w:t xml:space="preserve"> Installation</w:t>
      </w:r>
    </w:p>
    <w:p w14:paraId="5E45A584"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Mark layout lines in accordance with planning: generally taking into account pattern (e.g., running bond, stacked bond, etc.), size of grout joints, location of expansion joints and other start and stopping points of the installation, and aesthetics.</w:t>
      </w:r>
    </w:p>
    <w:p w14:paraId="30EBA35A"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Use the proper size notched trowel for application:                              </w:t>
      </w:r>
    </w:p>
    <w:p w14:paraId="5AE68AD6" w14:textId="0F3FC61C" w:rsidR="005F579D" w:rsidRPr="002471EF" w:rsidRDefault="005F579D" w:rsidP="005F579D">
      <w:pPr>
        <w:pStyle w:val="Heading7"/>
        <w:rPr>
          <w:rFonts w:ascii="Frutiger Next LT W1G" w:hAnsi="Frutiger Next LT W1G"/>
          <w:lang w:val="en-US"/>
        </w:rPr>
      </w:pPr>
      <w:r w:rsidRPr="002471EF">
        <w:rPr>
          <w:rFonts w:ascii="Frutiger Next LT W1G" w:hAnsi="Frutiger Next LT W1G"/>
          <w:lang w:val="en-US"/>
        </w:rPr>
        <w:t>Thin brick</w:t>
      </w:r>
      <w:r w:rsidR="004E600E" w:rsidRPr="002471EF">
        <w:rPr>
          <w:rFonts w:ascii="Frutiger Next LT W1G" w:hAnsi="Frutiger Next LT W1G"/>
          <w:lang w:val="en-US"/>
        </w:rPr>
        <w:t xml:space="preserve"> units </w:t>
      </w:r>
      <w:r w:rsidRPr="002471EF">
        <w:rPr>
          <w:rFonts w:ascii="Frutiger Next LT W1G" w:hAnsi="Frutiger Next LT W1G"/>
          <w:lang w:val="en-US"/>
        </w:rPr>
        <w:t>up to 5/8 inch (16mm) thick: ¼ x 3/8 x ¼ inch (6x10x6mm) square notched trowel.</w:t>
      </w:r>
    </w:p>
    <w:p w14:paraId="59691719" w14:textId="2D8B9D0B" w:rsidR="005F579D" w:rsidRPr="002471EF" w:rsidRDefault="004E600E" w:rsidP="005F579D">
      <w:pPr>
        <w:pStyle w:val="Heading7"/>
        <w:rPr>
          <w:rFonts w:ascii="Frutiger Next LT W1G" w:hAnsi="Frutiger Next LT W1G"/>
          <w:lang w:val="en-US"/>
        </w:rPr>
      </w:pPr>
      <w:r w:rsidRPr="002471EF">
        <w:rPr>
          <w:rFonts w:ascii="Frutiger Next LT W1G" w:hAnsi="Frutiger Next LT W1G"/>
          <w:lang w:val="en-US"/>
        </w:rPr>
        <w:t>Thin brick</w:t>
      </w:r>
      <w:r w:rsidR="005F579D" w:rsidRPr="002471EF">
        <w:rPr>
          <w:rFonts w:ascii="Frutiger Next LT W1G" w:hAnsi="Frutiger Next LT W1G"/>
          <w:lang w:val="en-US"/>
        </w:rPr>
        <w:t xml:space="preserve"> units up to 2 inch (</w:t>
      </w:r>
      <w:r w:rsidRPr="002471EF">
        <w:rPr>
          <w:rFonts w:ascii="Frutiger Next LT W1G" w:hAnsi="Frutiger Next LT W1G"/>
          <w:lang w:val="en-US"/>
        </w:rPr>
        <w:t>51</w:t>
      </w:r>
      <w:r w:rsidR="005F579D" w:rsidRPr="002471EF">
        <w:rPr>
          <w:rFonts w:ascii="Frutiger Next LT W1G" w:hAnsi="Frutiger Next LT W1G"/>
          <w:lang w:val="en-US"/>
        </w:rPr>
        <w:t xml:space="preserve">mm) thick: ½ x ½ x ½ inch (13x13x13mm) U-shaped or square notched trowel. </w:t>
      </w:r>
    </w:p>
    <w:p w14:paraId="2FA7EE61" w14:textId="71B74EA5"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Spread the adhesive with flat side of the trowel to “wet-out” the prepared substrate.  Then use the notched side of the trowel to spread additional adhesive with ribbons of adhesive oriented horizontally.  Apply in a small area and immediately install thin </w:t>
      </w:r>
      <w:r w:rsidR="00A7326B" w:rsidRPr="002471EF">
        <w:rPr>
          <w:rFonts w:ascii="Frutiger Next LT W1G" w:hAnsi="Frutiger Next LT W1G"/>
          <w:lang w:val="en-US"/>
        </w:rPr>
        <w:t xml:space="preserve">brick </w:t>
      </w:r>
      <w:r w:rsidRPr="002471EF">
        <w:rPr>
          <w:rFonts w:ascii="Frutiger Next LT W1G" w:hAnsi="Frutiger Next LT W1G"/>
          <w:lang w:val="en-US"/>
        </w:rPr>
        <w:t>before a “skin” forms on the adhesive.  If adhesive skins, remove and discard the skinned adhesive, and re-apply fresh adhesive.</w:t>
      </w:r>
    </w:p>
    <w:p w14:paraId="5870BFFA" w14:textId="08C93BB1"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Just prior to placing units “back-butter” the units by applying fresh adhesive onto the back of the units </w:t>
      </w:r>
      <w:r w:rsidR="00094C9E" w:rsidRPr="002471EF">
        <w:rPr>
          <w:rFonts w:ascii="Frutiger Next LT W1G" w:hAnsi="Frutiger Next LT W1G"/>
          <w:lang w:val="en-US"/>
        </w:rPr>
        <w:t xml:space="preserve">in a thin layer </w:t>
      </w:r>
      <w:r w:rsidRPr="002471EF">
        <w:rPr>
          <w:rFonts w:ascii="Frutiger Next LT W1G" w:hAnsi="Frutiger Next LT W1G"/>
          <w:lang w:val="en-US"/>
        </w:rPr>
        <w:t>with the flat side of the trowel, or with a margin trowel</w:t>
      </w:r>
      <w:r w:rsidR="00085DDF" w:rsidRPr="002471EF">
        <w:rPr>
          <w:rFonts w:ascii="Frutiger Next LT W1G" w:hAnsi="Frutiger Next LT W1G"/>
          <w:lang w:val="en-US"/>
        </w:rPr>
        <w:t xml:space="preserve"> so it “wets out” the surface.</w:t>
      </w:r>
      <w:r w:rsidRPr="002471EF">
        <w:rPr>
          <w:rFonts w:ascii="Frutiger Next LT W1G" w:hAnsi="Frutiger Next LT W1G"/>
          <w:lang w:val="en-US"/>
        </w:rPr>
        <w:t xml:space="preserve">  </w:t>
      </w:r>
    </w:p>
    <w:p w14:paraId="44982537" w14:textId="59950273"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Immediately place units slightly offset from their final position in the freshly applied wall adhesive, then slide into place while applying firm pressure to fully bed the units in the adhesive so no voids </w:t>
      </w:r>
      <w:r w:rsidRPr="002471EF">
        <w:rPr>
          <w:rFonts w:ascii="Frutiger Next LT W1G" w:hAnsi="Frutiger Next LT W1G"/>
          <w:lang w:val="en-US"/>
        </w:rPr>
        <w:lastRenderedPageBreak/>
        <w:t>exist in the adhesive.  Use a straight edge to check for evenness of the surface when installing thin brick.</w:t>
      </w:r>
    </w:p>
    <w:p w14:paraId="1BD87F28"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As units are placed, periodically remove a unit to verify full contact of adhesive with the substrate and the back of the unit, and full embedment (no voids) in the adhesive. </w:t>
      </w:r>
    </w:p>
    <w:p w14:paraId="5B92E2A5" w14:textId="2EBBBF8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Before the adhesive dries scrape out any excess mortar in the grout joints or on the surface of the units. Allow to cure for at least </w:t>
      </w:r>
      <w:r w:rsidR="00600FC7" w:rsidRPr="002471EF">
        <w:rPr>
          <w:rFonts w:ascii="Frutiger Next LT W1G" w:hAnsi="Frutiger Next LT W1G"/>
          <w:lang w:val="en-US"/>
        </w:rPr>
        <w:t>24 hours</w:t>
      </w:r>
      <w:r w:rsidRPr="002471EF">
        <w:rPr>
          <w:rFonts w:ascii="Frutiger Next LT W1G" w:hAnsi="Frutiger Next LT W1G"/>
          <w:lang w:val="en-US"/>
        </w:rPr>
        <w:t xml:space="preserve"> before grouting/pointing. </w:t>
      </w:r>
    </w:p>
    <w:p w14:paraId="40FE6727" w14:textId="490C8CD1" w:rsidR="00D23ACD" w:rsidRPr="002471EF" w:rsidRDefault="005F579D" w:rsidP="00115132">
      <w:pPr>
        <w:pStyle w:val="Heading5"/>
        <w:rPr>
          <w:rFonts w:ascii="Frutiger Next LT W1G" w:hAnsi="Frutiger Next LT W1G"/>
        </w:rPr>
      </w:pPr>
      <w:r w:rsidRPr="002471EF">
        <w:rPr>
          <w:rFonts w:ascii="Frutiger Next LT W1G" w:hAnsi="Frutiger Next LT W1G"/>
        </w:rPr>
        <w:t>Grouting/Pointing</w:t>
      </w:r>
      <w:r w:rsidR="00CA7984" w:rsidRPr="002471EF">
        <w:rPr>
          <w:rFonts w:ascii="Frutiger Next LT W1G" w:hAnsi="Frutiger Next LT W1G"/>
        </w:rPr>
        <w:t xml:space="preserve"> Mortar Installation</w:t>
      </w:r>
    </w:p>
    <w:p w14:paraId="6BF6F62E" w14:textId="707DB7DB" w:rsidR="005F579D" w:rsidRPr="002471EF" w:rsidRDefault="004966CF" w:rsidP="004966CF">
      <w:pPr>
        <w:pStyle w:val="Heading6"/>
        <w:rPr>
          <w:rFonts w:ascii="Frutiger Next LT W1G" w:hAnsi="Frutiger Next LT W1G"/>
          <w:lang w:val="en-US"/>
        </w:rPr>
      </w:pPr>
      <w:r w:rsidRPr="002471EF">
        <w:rPr>
          <w:rFonts w:ascii="Frutiger Next LT W1G" w:hAnsi="Frutiger Next LT W1G"/>
          <w:lang w:val="en-US"/>
        </w:rPr>
        <w:t>Use an ANSI 118.7 compliant grout or pointing mortar in conformance with the manufacturer’s instructions.</w:t>
      </w:r>
      <w:r w:rsidRPr="002471EF">
        <w:rPr>
          <w:rFonts w:ascii="Frutiger Next LT W1G" w:hAnsi="Frutiger Next LT W1G"/>
          <w:lang w:val="en-US"/>
        </w:rPr>
        <w:tab/>
      </w:r>
    </w:p>
    <w:p w14:paraId="6DCDC4DC" w14:textId="77777777" w:rsidR="008473E6" w:rsidRPr="00BF4D49" w:rsidRDefault="00B83BCA" w:rsidP="00D87D9F">
      <w:pPr>
        <w:pStyle w:val="Heading2"/>
        <w:rPr>
          <w:rFonts w:ascii="Frutiger Next LT W1G Medium" w:hAnsi="Frutiger Next LT W1G Medium"/>
          <w:b w:val="0"/>
          <w:bCs/>
          <w:lang w:val="en-US"/>
        </w:rPr>
      </w:pPr>
      <w:bookmarkStart w:id="86" w:name="_Toc422152273"/>
      <w:bookmarkStart w:id="87" w:name="_Toc65246813"/>
      <w:r w:rsidRPr="00BF4D49">
        <w:rPr>
          <w:rFonts w:ascii="Frutiger Next LT W1G Medium" w:hAnsi="Frutiger Next LT W1G Medium"/>
          <w:b w:val="0"/>
          <w:bCs/>
          <w:lang w:val="en-US"/>
        </w:rPr>
        <w:t>PROTECTION</w:t>
      </w:r>
      <w:bookmarkEnd w:id="86"/>
      <w:bookmarkEnd w:id="87"/>
    </w:p>
    <w:p w14:paraId="2750D68C" w14:textId="28BCE318"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Provide protection of installed materials from dust, dirt, precipitation, freezing and continuous high humidity until they are fully dry</w:t>
      </w:r>
    </w:p>
    <w:p w14:paraId="7160DDB7" w14:textId="682CAF40"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protection of installed materials from water infiltration, mechanical or other damage during and after constru</w:t>
      </w:r>
      <w:r w:rsidR="00945901" w:rsidRPr="002471EF">
        <w:rPr>
          <w:rFonts w:ascii="Frutiger Next LT W1G" w:hAnsi="Frutiger Next LT W1G"/>
          <w:lang w:val="en-US"/>
        </w:rPr>
        <w:t>ction</w:t>
      </w:r>
    </w:p>
    <w:p w14:paraId="2F9F6E63" w14:textId="623DB4ED" w:rsidR="008473E6" w:rsidRPr="00BF4D49" w:rsidRDefault="00B83BCA" w:rsidP="0005744C">
      <w:pPr>
        <w:pStyle w:val="Heading2"/>
        <w:rPr>
          <w:rFonts w:ascii="Frutiger Next LT W1G Medium" w:hAnsi="Frutiger Next LT W1G Medium"/>
          <w:b w:val="0"/>
          <w:bCs/>
          <w:lang w:val="en-US"/>
        </w:rPr>
      </w:pPr>
      <w:bookmarkStart w:id="88" w:name="_Toc422152274"/>
      <w:bookmarkStart w:id="89" w:name="_Toc65246814"/>
      <w:r w:rsidRPr="00BF4D49">
        <w:rPr>
          <w:rFonts w:ascii="Frutiger Next LT W1G Medium" w:hAnsi="Frutiger Next LT W1G Medium"/>
          <w:b w:val="0"/>
          <w:bCs/>
          <w:lang w:val="en-US"/>
        </w:rPr>
        <w:t>CLEANING, REPAIR AND MAINTENANCE</w:t>
      </w:r>
      <w:bookmarkEnd w:id="88"/>
      <w:bookmarkEnd w:id="89"/>
    </w:p>
    <w:p w14:paraId="125A8B35" w14:textId="77777777" w:rsidR="008473E6" w:rsidRPr="002471EF" w:rsidRDefault="00115132" w:rsidP="00D87D9F">
      <w:pPr>
        <w:pStyle w:val="Heading5"/>
        <w:rPr>
          <w:rFonts w:ascii="Frutiger Next LT W1G" w:hAnsi="Frutiger Next LT W1G"/>
        </w:rPr>
      </w:pPr>
      <w:r w:rsidRPr="002471EF">
        <w:rPr>
          <w:rFonts w:ascii="Frutiger Next LT W1G" w:hAnsi="Frutiger Next LT W1G"/>
        </w:rPr>
        <w:t>Clean and maintain the finishe</w:t>
      </w:r>
      <w:r w:rsidR="00A65611" w:rsidRPr="002471EF">
        <w:rPr>
          <w:rFonts w:ascii="Frutiger Next LT W1G" w:hAnsi="Frutiger Next LT W1G"/>
        </w:rPr>
        <w:t>d</w:t>
      </w:r>
      <w:r w:rsidRPr="002471EF">
        <w:rPr>
          <w:rFonts w:ascii="Frutiger Next LT W1G" w:hAnsi="Frutiger Next LT W1G"/>
        </w:rPr>
        <w:t xml:space="preserve"> wall surface </w:t>
      </w:r>
      <w:r w:rsidR="00B83BCA" w:rsidRPr="002471EF">
        <w:rPr>
          <w:rFonts w:ascii="Frutiger Next LT W1G" w:hAnsi="Frutiger Next LT W1G"/>
        </w:rPr>
        <w:t>for a fresh appearance and to prevent water entry into and behind the system.  Repair cracks, impact damage, spalls or delamination promptly</w:t>
      </w:r>
    </w:p>
    <w:p w14:paraId="369B2F6B" w14:textId="77777777" w:rsidR="008473E6" w:rsidRPr="002471EF" w:rsidRDefault="00B83BCA" w:rsidP="00D87D9F">
      <w:pPr>
        <w:pStyle w:val="Heading5"/>
        <w:rPr>
          <w:rFonts w:ascii="Frutiger Next LT W1G" w:hAnsi="Frutiger Next LT W1G"/>
        </w:rPr>
      </w:pPr>
      <w:r w:rsidRPr="002471EF">
        <w:rPr>
          <w:rFonts w:ascii="Frutiger Next LT W1G" w:hAnsi="Frutiger Next LT W1G"/>
        </w:rPr>
        <w:t>Maintain adjacent components of construction such as sealants, windows, doors, and flashing, to prevent wat</w:t>
      </w:r>
      <w:r w:rsidR="00115132" w:rsidRPr="002471EF">
        <w:rPr>
          <w:rFonts w:ascii="Frutiger Next LT W1G" w:hAnsi="Frutiger Next LT W1G"/>
        </w:rPr>
        <w:t>er entry into or behind the wall cladding assembly</w:t>
      </w:r>
    </w:p>
    <w:p w14:paraId="7A76FA6D" w14:textId="28AC4417" w:rsidR="00B83BCA" w:rsidRPr="002471EF" w:rsidRDefault="00B83BCA" w:rsidP="00D87D9F">
      <w:pPr>
        <w:pStyle w:val="Heading5"/>
        <w:rPr>
          <w:rFonts w:ascii="Frutiger Next LT W1G" w:hAnsi="Frutiger Next LT W1G"/>
          <w:b/>
          <w:sz w:val="16"/>
          <w:szCs w:val="16"/>
        </w:rPr>
      </w:pPr>
      <w:r w:rsidRPr="002471EF">
        <w:rPr>
          <w:rFonts w:ascii="Frutiger Next LT W1G" w:hAnsi="Frutiger Next LT W1G"/>
        </w:rPr>
        <w:t>Refer to Sto reStore Repair Guide (</w:t>
      </w:r>
      <w:hyperlink r:id="rId17" w:history="1">
        <w:r w:rsidR="00104AE0" w:rsidRPr="002471EF">
          <w:rPr>
            <w:rStyle w:val="Hyperlink"/>
            <w:rFonts w:ascii="Frutiger Next LT W1G" w:hAnsi="Frutiger Next LT W1G"/>
          </w:rPr>
          <w:t>reStore Program</w:t>
        </w:r>
      </w:hyperlink>
      <w:r w:rsidRPr="002471EF">
        <w:rPr>
          <w:rFonts w:ascii="Frutiger Next LT W1G" w:hAnsi="Frutiger Next LT W1G"/>
        </w:rPr>
        <w:t xml:space="preserve">) for detailed information on </w:t>
      </w:r>
      <w:r w:rsidR="00491D2D" w:rsidRPr="002471EF">
        <w:rPr>
          <w:rFonts w:ascii="Frutiger Next LT W1G" w:hAnsi="Frutiger Next LT W1G"/>
        </w:rPr>
        <w:t xml:space="preserve">maintenance and </w:t>
      </w:r>
      <w:r w:rsidRPr="002471EF">
        <w:rPr>
          <w:rFonts w:ascii="Frutiger Next LT W1G" w:hAnsi="Frutiger Next LT W1G"/>
        </w:rPr>
        <w:t>restoration</w:t>
      </w:r>
      <w:r w:rsidR="00D87D9F" w:rsidRPr="002471EF">
        <w:rPr>
          <w:rFonts w:ascii="Frutiger Next LT W1G" w:hAnsi="Frutiger Next LT W1G"/>
        </w:rPr>
        <w:t xml:space="preserve"> – </w:t>
      </w:r>
      <w:r w:rsidR="000A01BE" w:rsidRPr="002471EF">
        <w:rPr>
          <w:rFonts w:ascii="Frutiger Next LT W1G" w:hAnsi="Frutiger Next LT W1G"/>
        </w:rPr>
        <w:t>cleaning, recoating</w:t>
      </w:r>
      <w:r w:rsidRPr="002471EF">
        <w:rPr>
          <w:rFonts w:ascii="Frutiger Next LT W1G" w:hAnsi="Frutiger Next LT W1G"/>
        </w:rPr>
        <w:t>, resurfacing and refinishing, or re-cladding</w:t>
      </w:r>
    </w:p>
    <w:p w14:paraId="77B15A4C" w14:textId="14BA4A37" w:rsidR="00600FC7" w:rsidRPr="002471EF" w:rsidRDefault="0008679D" w:rsidP="00975A0D">
      <w:pPr>
        <w:pStyle w:val="Heading5"/>
        <w:rPr>
          <w:rFonts w:ascii="Frutiger Next LT W1G" w:hAnsi="Frutiger Next LT W1G"/>
          <w:b/>
          <w:sz w:val="16"/>
          <w:szCs w:val="16"/>
        </w:rPr>
      </w:pPr>
      <w:r w:rsidRPr="002471EF">
        <w:rPr>
          <w:rFonts w:ascii="Frutiger Next LT W1G" w:hAnsi="Frutiger Next LT W1G"/>
          <w:lang w:val="en-US"/>
        </w:rPr>
        <w:t>Attic Stock: as part of the contract documents, purchase and leave</w:t>
      </w:r>
      <w:r w:rsidR="003E150A" w:rsidRPr="002471EF">
        <w:rPr>
          <w:rFonts w:ascii="Frutiger Next LT W1G" w:hAnsi="Frutiger Next LT W1G"/>
          <w:lang w:val="en-US"/>
        </w:rPr>
        <w:t xml:space="preserve"> with the owner </w:t>
      </w:r>
      <w:r w:rsidR="00755E6D" w:rsidRPr="002471EF">
        <w:rPr>
          <w:rFonts w:ascii="Frutiger Next LT W1G" w:hAnsi="Frutiger Next LT W1G"/>
          <w:lang w:val="en-US"/>
        </w:rPr>
        <w:t>[insert no.]</w:t>
      </w:r>
      <w:r w:rsidR="003E150A" w:rsidRPr="002471EF">
        <w:rPr>
          <w:rFonts w:ascii="Frutiger Next LT W1G" w:hAnsi="Frutiger Next LT W1G"/>
          <w:lang w:val="en-US"/>
        </w:rPr>
        <w:t xml:space="preserve"> of </w:t>
      </w:r>
      <w:r w:rsidR="00600FC7" w:rsidRPr="002471EF">
        <w:rPr>
          <w:rFonts w:ascii="Frutiger Next LT W1G" w:hAnsi="Frutiger Next LT W1G"/>
          <w:lang w:val="en-US"/>
        </w:rPr>
        <w:t>thin brick units</w:t>
      </w:r>
      <w:r w:rsidR="003E150A" w:rsidRPr="002471EF">
        <w:rPr>
          <w:rFonts w:ascii="Frutiger Next LT W1G" w:hAnsi="Frutiger Next LT W1G"/>
          <w:lang w:val="en-US"/>
        </w:rPr>
        <w:t xml:space="preserve"> of specif</w:t>
      </w:r>
      <w:r w:rsidR="00984E1C" w:rsidRPr="002471EF">
        <w:rPr>
          <w:rFonts w:ascii="Frutiger Next LT W1G" w:hAnsi="Frutiger Next LT W1G"/>
          <w:lang w:val="en-US"/>
        </w:rPr>
        <w:t>i</w:t>
      </w:r>
      <w:r w:rsidR="003E150A" w:rsidRPr="002471EF">
        <w:rPr>
          <w:rFonts w:ascii="Frutiger Next LT W1G" w:hAnsi="Frutiger Next LT W1G"/>
          <w:lang w:val="en-US"/>
        </w:rPr>
        <w:t>c texture and color</w:t>
      </w:r>
      <w:r w:rsidR="00755E6D" w:rsidRPr="002471EF">
        <w:rPr>
          <w:rFonts w:ascii="Frutiger Next LT W1G" w:hAnsi="Frutiger Next LT W1G"/>
          <w:lang w:val="en-US"/>
        </w:rPr>
        <w:t>,</w:t>
      </w:r>
      <w:r w:rsidR="001521C5" w:rsidRPr="002471EF">
        <w:rPr>
          <w:rFonts w:ascii="Frutiger Next LT W1G" w:hAnsi="Frutiger Next LT W1G"/>
          <w:lang w:val="en-US"/>
        </w:rPr>
        <w:t xml:space="preserve"> </w:t>
      </w:r>
      <w:r w:rsidRPr="002471EF">
        <w:rPr>
          <w:rFonts w:ascii="Frutiger Next LT W1G" w:hAnsi="Frutiger Next LT W1G"/>
          <w:lang w:val="en-US"/>
        </w:rPr>
        <w:t xml:space="preserve">which will be used later in case </w:t>
      </w:r>
      <w:r w:rsidR="003E150A" w:rsidRPr="002471EF">
        <w:rPr>
          <w:rFonts w:ascii="Frutiger Next LT W1G" w:hAnsi="Frutiger Next LT W1G"/>
          <w:lang w:val="en-US"/>
        </w:rPr>
        <w:t xml:space="preserve">finish has to be repaired </w:t>
      </w:r>
      <w:r w:rsidRPr="002471EF">
        <w:rPr>
          <w:rFonts w:ascii="Frutiger Next LT W1G" w:hAnsi="Frutiger Next LT W1G"/>
          <w:lang w:val="en-US"/>
        </w:rPr>
        <w:t>after the installation is complete</w:t>
      </w:r>
    </w:p>
    <w:p w14:paraId="0742D4CE" w14:textId="08EFEF05" w:rsidR="008473E6" w:rsidRPr="002471EF" w:rsidRDefault="00B83BCA" w:rsidP="00B06B52">
      <w:pPr>
        <w:jc w:val="center"/>
        <w:rPr>
          <w:rFonts w:ascii="Frutiger Next LT W1G" w:hAnsi="Frutiger Next LT W1G" w:cs="Arial"/>
          <w:b/>
          <w:sz w:val="18"/>
          <w:szCs w:val="18"/>
          <w:lang w:val="en-US"/>
        </w:rPr>
      </w:pPr>
      <w:r w:rsidRPr="002471EF">
        <w:rPr>
          <w:rFonts w:ascii="Frutiger Next LT W1G" w:hAnsi="Frutiger Next LT W1G" w:cs="Arial"/>
          <w:b/>
          <w:sz w:val="18"/>
          <w:szCs w:val="18"/>
          <w:lang w:val="en-US"/>
        </w:rPr>
        <w:t>ATTENTION</w:t>
      </w:r>
    </w:p>
    <w:p w14:paraId="2619DDCF" w14:textId="51020595" w:rsidR="00B83BCA" w:rsidRPr="002471EF" w:rsidRDefault="00B83BCA" w:rsidP="00C0650A">
      <w:pPr>
        <w:rPr>
          <w:rFonts w:ascii="Frutiger Next LT W1G" w:hAnsi="Frutiger Next LT W1G"/>
          <w:lang w:val="en-US"/>
        </w:rPr>
      </w:pPr>
      <w:r w:rsidRPr="002471EF">
        <w:rPr>
          <w:rFonts w:ascii="Frutiger Next LT W1G" w:hAnsi="Frutiger Next LT W1G"/>
          <w:sz w:val="14"/>
          <w:szCs w:val="14"/>
          <w:lang w:val="en-US"/>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2471EF">
        <w:rPr>
          <w:rFonts w:ascii="Frutiger Next LT W1G" w:hAnsi="Frutiger Next LT W1G"/>
          <w:b/>
          <w:bCs/>
          <w:sz w:val="14"/>
          <w:szCs w:val="14"/>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2471EF">
        <w:rPr>
          <w:rFonts w:ascii="Frutiger Next LT W1G" w:hAnsi="Frutiger Next LT W1G"/>
          <w:sz w:val="14"/>
          <w:szCs w:val="14"/>
          <w:lang w:val="en-US"/>
        </w:rPr>
        <w:t xml:space="preserve">  For the fullest, most current information on proper application, clean-up, mixing and other specifications and warranties, cautions and disclaimers, please refer to the Sto Corp. website, </w:t>
      </w:r>
      <w:hyperlink r:id="rId18" w:history="1">
        <w:r w:rsidRPr="002471EF">
          <w:rPr>
            <w:rFonts w:ascii="Frutiger Next LT W1G" w:hAnsi="Frutiger Next LT W1G"/>
            <w:color w:val="0000FF"/>
            <w:sz w:val="14"/>
            <w:szCs w:val="14"/>
            <w:u w:val="single"/>
            <w:lang w:val="en-US"/>
          </w:rPr>
          <w:t>www.stocorp.com</w:t>
        </w:r>
      </w:hyperlink>
      <w:r w:rsidRPr="002471EF">
        <w:rPr>
          <w:rFonts w:ascii="Frutiger Next LT W1G" w:hAnsi="Frutiger Next LT W1G"/>
          <w:sz w:val="14"/>
          <w:szCs w:val="14"/>
          <w:lang w:val="en-US"/>
        </w:rPr>
        <w:t>.</w:t>
      </w:r>
    </w:p>
    <w:sectPr w:rsidR="00B83BCA" w:rsidRPr="002471EF" w:rsidSect="00755E6D">
      <w:headerReference w:type="first" r:id="rId19"/>
      <w:footerReference w:type="first" r:id="rId20"/>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74026" w14:textId="77777777" w:rsidR="00983AED" w:rsidRDefault="00983AED">
      <w:r>
        <w:separator/>
      </w:r>
    </w:p>
  </w:endnote>
  <w:endnote w:type="continuationSeparator" w:id="0">
    <w:p w14:paraId="43835319" w14:textId="77777777" w:rsidR="00983AED" w:rsidRDefault="00983AED">
      <w:r>
        <w:continuationSeparator/>
      </w:r>
    </w:p>
  </w:endnote>
  <w:endnote w:type="continuationNotice" w:id="1">
    <w:p w14:paraId="486746B6" w14:textId="77777777" w:rsidR="00983AED" w:rsidRDefault="00983AE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47 Light Cond">
    <w:panose1 w:val="020B0406020204020204"/>
    <w:charset w:val="00"/>
    <w:family w:val="swiss"/>
    <w:pitch w:val="variable"/>
    <w:sig w:usb0="8000002F" w:usb1="0000004A" w:usb2="00000000" w:usb3="00000000" w:csb0="00000093" w:csb1="00000000"/>
    <w:embedRegular r:id="rId1" w:fontKey="{9AED4F0A-2A84-4073-B20B-3DC37DB12DE8}"/>
    <w:embedBold r:id="rId2" w:fontKey="{2960AFD4-1AA3-45E8-8E0F-D04A8BEF2AED}"/>
    <w:embedItalic r:id="rId3" w:fontKey="{59595343-83ED-41FA-ADFF-73B5F638E5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9DB824AB-76AF-45A3-96EA-6BA862B3646F}"/>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7DA4309C-0762-4C95-857D-3D03F51FBC54}"/>
    <w:embedBold r:id="rId6" w:fontKey="{710D346F-F113-4354-9CAE-794A8B1D3DD5}"/>
    <w:embedItalic r:id="rId7" w:fontKey="{3F6A3D9E-9B92-41EB-B7E3-2B88E0C2BD0D}"/>
  </w:font>
  <w:font w:name="Times">
    <w:panose1 w:val="02020603050405020304"/>
    <w:charset w:val="00"/>
    <w:family w:val="roman"/>
    <w:pitch w:val="variable"/>
    <w:sig w:usb0="E0002EFF" w:usb1="C000785B" w:usb2="00000009" w:usb3="00000000" w:csb0="000001FF" w:csb1="00000000"/>
    <w:embedBold r:id="rId8" w:fontKey="{7BAE880E-9F54-42BF-9F8C-84C5BFDBF16F}"/>
  </w:font>
  <w:font w:name="Cambria">
    <w:panose1 w:val="02040503050406030204"/>
    <w:charset w:val="00"/>
    <w:family w:val="roman"/>
    <w:pitch w:val="variable"/>
    <w:sig w:usb0="E00006FF" w:usb1="420024FF" w:usb2="02000000" w:usb3="00000000" w:csb0="0000019F" w:csb1="00000000"/>
    <w:embedRegular r:id="rId9" w:fontKey="{743C0FD9-DC97-4CED-87D0-F47104A2ABDD}"/>
    <w:embedBold r:id="rId10" w:fontKey="{D6A8E6A9-1E7A-4FC7-9F5E-0DF2679195FB}"/>
    <w:embedItalic r:id="rId11" w:fontKey="{BAEA74FB-73C8-4BD9-9D46-DF0809CBFA72}"/>
    <w:embedBoldItalic r:id="rId12" w:fontKey="{DBA7CA9A-7C33-45BD-A296-41CE9F2ADD2E}"/>
  </w:font>
  <w:font w:name="Frutiger Next LT W1G">
    <w:panose1 w:val="020B0503040204020203"/>
    <w:charset w:val="00"/>
    <w:family w:val="swiss"/>
    <w:notTrueType/>
    <w:pitch w:val="variable"/>
    <w:sig w:usb0="A00002AF" w:usb1="5000205B" w:usb2="00000000" w:usb3="00000000" w:csb0="0000009F" w:csb1="00000000"/>
  </w:font>
  <w:font w:name="Frutiger Next LT W1G Medium">
    <w:panose1 w:val="020B06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3" w:fontKey="{2B94E005-E840-4962-AB49-5014A6B53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2D7547C"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w:t>
          </w:r>
          <w:r w:rsidR="00D85DAD">
            <w:rPr>
              <w:rFonts w:ascii="Sto Frutiger 47 Light Cond" w:hAnsi="Sto Frutiger 47 Light Cond"/>
            </w:rPr>
            <w:t>M</w:t>
          </w:r>
        </w:p>
      </w:tc>
      <w:tc>
        <w:tcPr>
          <w:tcW w:w="5803" w:type="dxa"/>
          <w:shd w:val="clear" w:color="auto" w:fill="auto"/>
        </w:tcPr>
        <w:p w14:paraId="79F9B217" w14:textId="71ABABB5"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 and 14001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35506403" w14:textId="77777777" w:rsidR="00244E25"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00185C9B">
            <w:rPr>
              <w:rFonts w:ascii="Sto Frutiger 47 Light Cond" w:hAnsi="Sto Frutiger 47 Light Cond"/>
            </w:rPr>
            <w:t>June</w:t>
          </w:r>
          <w:r w:rsidR="00244E25" w:rsidRPr="00FE28B2">
            <w:rPr>
              <w:rFonts w:ascii="Sto Frutiger 47 Light Cond" w:hAnsi="Sto Frutiger 47 Light Cond"/>
            </w:rPr>
            <w:t>, 20</w:t>
          </w:r>
          <w:r w:rsidR="00D85DAD">
            <w:rPr>
              <w:rFonts w:ascii="Sto Frutiger 47 Light Cond" w:hAnsi="Sto Frutiger 47 Light Cond"/>
            </w:rPr>
            <w:t>21</w:t>
          </w:r>
        </w:p>
        <w:p w14:paraId="74270116" w14:textId="42E86D6D" w:rsidR="0066112A" w:rsidRPr="00FE28B2" w:rsidRDefault="00B76242" w:rsidP="00F4133A">
          <w:pPr>
            <w:pStyle w:val="Footer"/>
            <w:rPr>
              <w:rFonts w:ascii="Sto Frutiger 47 Light Cond" w:hAnsi="Sto Frutiger 47 Light Cond"/>
            </w:rPr>
          </w:pPr>
          <w:r>
            <w:rPr>
              <w:rFonts w:ascii="Sto Frutiger 47 Light Cond" w:hAnsi="Sto Frutiger 47 Light Cond"/>
            </w:rPr>
            <w:t>Rev No. 00</w:t>
          </w:r>
          <w:r w:rsidR="00025144">
            <w:rPr>
              <w:rFonts w:ascii="Sto Frutiger 47 Light Cond" w:hAnsi="Sto Frutiger 47 Light Cond"/>
            </w:rPr>
            <w:t>6</w:t>
          </w:r>
          <w:r w:rsidR="0066112A">
            <w:rPr>
              <w:rFonts w:ascii="Sto Frutiger 47 Light Cond" w:hAnsi="Sto Frutiger 47 Light Cond"/>
            </w:rPr>
            <w:t xml:space="preserve">: </w:t>
          </w:r>
          <w:r w:rsidR="00025144">
            <w:rPr>
              <w:rFonts w:ascii="Sto Frutiger 47 Light Cond" w:hAnsi="Sto Frutiger 47 Light Cond"/>
            </w:rPr>
            <w:t>November</w:t>
          </w:r>
          <w:r w:rsidR="0066112A">
            <w:rPr>
              <w:rFonts w:ascii="Sto Frutiger 47 Light Cond" w:hAnsi="Sto Frutiger 47 Light Cond"/>
            </w:rPr>
            <w:t xml:space="preserve"> 202</w:t>
          </w:r>
          <w:r w:rsidR="00C64668">
            <w:rPr>
              <w:rFonts w:ascii="Sto Frutiger 47 Light Cond" w:hAnsi="Sto Frutiger 47 Light Cond"/>
            </w:rPr>
            <w:t>4</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1F8E78DB" w:rsidR="00244E25" w:rsidRPr="00FE28B2" w:rsidRDefault="00244E25" w:rsidP="0075384D">
          <w:pPr>
            <w:pStyle w:val="Footer"/>
            <w:rPr>
              <w:rFonts w:ascii="Sto Frutiger 47 Light Cond" w:hAnsi="Sto Frutiger 47 Light Cond"/>
            </w:rPr>
          </w:pP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2987" w14:textId="77777777" w:rsidR="00983AED" w:rsidRDefault="00983AED">
      <w:r>
        <w:separator/>
      </w:r>
    </w:p>
  </w:footnote>
  <w:footnote w:type="continuationSeparator" w:id="0">
    <w:p w14:paraId="1FB8FC5F" w14:textId="77777777" w:rsidR="00983AED" w:rsidRDefault="00983AED">
      <w:r>
        <w:continuationSeparator/>
      </w:r>
    </w:p>
  </w:footnote>
  <w:footnote w:type="continuationNotice" w:id="1">
    <w:p w14:paraId="71C80A31" w14:textId="77777777" w:rsidR="00983AED" w:rsidRDefault="00983AE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0597B47" w:rsidR="00FE28B2" w:rsidRDefault="00D27C0D" w:rsidP="00FE28B2">
          <w:pPr>
            <w:pStyle w:val="Header"/>
            <w:jc w:val="right"/>
          </w:pP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0E5F229C">
                    <wp:simplePos x="0" y="0"/>
                    <wp:positionH relativeFrom="margin">
                      <wp:posOffset>-57785</wp:posOffset>
                    </wp:positionH>
                    <wp:positionV relativeFrom="paragraph">
                      <wp:posOffset>0</wp:posOffset>
                    </wp:positionV>
                    <wp:extent cx="4238625" cy="4749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74980"/>
                            </a:xfrm>
                            <a:prstGeom prst="rect">
                              <a:avLst/>
                            </a:prstGeom>
                            <a:solidFill>
                              <a:srgbClr val="FFFFFF"/>
                            </a:solidFill>
                            <a:ln w="9525">
                              <a:noFill/>
                              <a:miter lim="800000"/>
                              <a:headEnd/>
                              <a:tailEnd/>
                            </a:ln>
                          </wps:spPr>
                          <wps:txb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4.55pt;margin-top:0;width:333.75pt;height:37.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DQIAAPYDAAAOAAAAZHJzL2Uyb0RvYy54bWysU9tu2zAMfR+wfxD0vjjJnD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" stroked="f">
                    <v:textbo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v:textbox>
                    <w10:wrap type="square" anchorx="margin"/>
                  </v:shape>
                </w:pict>
              </mc:Fallback>
            </mc:AlternateContent>
          </w:r>
          <w:r w:rsidR="00FE28B2">
            <w:rPr>
              <w:rFonts w:cs="Arial"/>
              <w:b w:val="0"/>
              <w:noProof/>
              <w:sz w:val="24"/>
            </w:rPr>
            <w:drawing>
              <wp:inline distT="0" distB="0" distL="0" distR="0" wp14:anchorId="64DF9EA7" wp14:editId="5A83796A">
                <wp:extent cx="186690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00FE28B2"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09198C"/>
    <w:multiLevelType w:val="multilevel"/>
    <w:tmpl w:val="937C720A"/>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2814" w:hanging="456"/>
      </w:pPr>
      <w:rPr>
        <w:rFonts w:ascii="Sto Frutiger 47 Light Cond" w:eastAsia="Arial" w:hAnsi="Sto Frutiger 47 Light Cond" w:cs="Arial" w:hint="default"/>
        <w:spacing w:val="-1"/>
        <w:w w:val="99"/>
        <w:sz w:val="20"/>
        <w:szCs w:val="20"/>
        <w:lang w:val="en-US" w:eastAsia="en-US" w:bidi="en-US"/>
      </w:rPr>
    </w:lvl>
    <w:lvl w:ilvl="5">
      <w:start w:val="1"/>
      <w:numFmt w:val="lowerLetter"/>
      <w:lvlText w:val="%6."/>
      <w:lvlJc w:val="left"/>
      <w:pPr>
        <w:ind w:left="4884" w:hanging="360"/>
      </w:p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24"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5"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CEC289C"/>
    <w:multiLevelType w:val="hybridMultilevel"/>
    <w:tmpl w:val="370C24C0"/>
    <w:lvl w:ilvl="0" w:tplc="04090001">
      <w:start w:val="1"/>
      <w:numFmt w:val="bullet"/>
      <w:lvlText w:val=""/>
      <w:lvlJc w:val="left"/>
      <w:pPr>
        <w:ind w:left="3215" w:hanging="360"/>
      </w:pPr>
      <w:rPr>
        <w:rFonts w:ascii="Symbol" w:hAnsi="Symbol" w:hint="default"/>
      </w:rPr>
    </w:lvl>
    <w:lvl w:ilvl="1" w:tplc="04090003" w:tentative="1">
      <w:start w:val="1"/>
      <w:numFmt w:val="bullet"/>
      <w:lvlText w:val="o"/>
      <w:lvlJc w:val="left"/>
      <w:pPr>
        <w:ind w:left="3935" w:hanging="360"/>
      </w:pPr>
      <w:rPr>
        <w:rFonts w:ascii="Courier New" w:hAnsi="Courier New" w:cs="Courier New" w:hint="default"/>
      </w:rPr>
    </w:lvl>
    <w:lvl w:ilvl="2" w:tplc="04090005" w:tentative="1">
      <w:start w:val="1"/>
      <w:numFmt w:val="bullet"/>
      <w:lvlText w:val=""/>
      <w:lvlJc w:val="left"/>
      <w:pPr>
        <w:ind w:left="4655" w:hanging="360"/>
      </w:pPr>
      <w:rPr>
        <w:rFonts w:ascii="Wingdings" w:hAnsi="Wingdings" w:hint="default"/>
      </w:rPr>
    </w:lvl>
    <w:lvl w:ilvl="3" w:tplc="04090001" w:tentative="1">
      <w:start w:val="1"/>
      <w:numFmt w:val="bullet"/>
      <w:lvlText w:val=""/>
      <w:lvlJc w:val="left"/>
      <w:pPr>
        <w:ind w:left="5375" w:hanging="360"/>
      </w:pPr>
      <w:rPr>
        <w:rFonts w:ascii="Symbol" w:hAnsi="Symbol" w:hint="default"/>
      </w:rPr>
    </w:lvl>
    <w:lvl w:ilvl="4" w:tplc="04090003" w:tentative="1">
      <w:start w:val="1"/>
      <w:numFmt w:val="bullet"/>
      <w:lvlText w:val="o"/>
      <w:lvlJc w:val="left"/>
      <w:pPr>
        <w:ind w:left="6095" w:hanging="360"/>
      </w:pPr>
      <w:rPr>
        <w:rFonts w:ascii="Courier New" w:hAnsi="Courier New" w:cs="Courier New" w:hint="default"/>
      </w:rPr>
    </w:lvl>
    <w:lvl w:ilvl="5" w:tplc="04090005" w:tentative="1">
      <w:start w:val="1"/>
      <w:numFmt w:val="bullet"/>
      <w:lvlText w:val=""/>
      <w:lvlJc w:val="left"/>
      <w:pPr>
        <w:ind w:left="6815" w:hanging="360"/>
      </w:pPr>
      <w:rPr>
        <w:rFonts w:ascii="Wingdings" w:hAnsi="Wingdings" w:hint="default"/>
      </w:rPr>
    </w:lvl>
    <w:lvl w:ilvl="6" w:tplc="04090001" w:tentative="1">
      <w:start w:val="1"/>
      <w:numFmt w:val="bullet"/>
      <w:lvlText w:val=""/>
      <w:lvlJc w:val="left"/>
      <w:pPr>
        <w:ind w:left="7535" w:hanging="360"/>
      </w:pPr>
      <w:rPr>
        <w:rFonts w:ascii="Symbol" w:hAnsi="Symbol" w:hint="default"/>
      </w:rPr>
    </w:lvl>
    <w:lvl w:ilvl="7" w:tplc="04090003" w:tentative="1">
      <w:start w:val="1"/>
      <w:numFmt w:val="bullet"/>
      <w:lvlText w:val="o"/>
      <w:lvlJc w:val="left"/>
      <w:pPr>
        <w:ind w:left="8255" w:hanging="360"/>
      </w:pPr>
      <w:rPr>
        <w:rFonts w:ascii="Courier New" w:hAnsi="Courier New" w:cs="Courier New" w:hint="default"/>
      </w:rPr>
    </w:lvl>
    <w:lvl w:ilvl="8" w:tplc="04090005" w:tentative="1">
      <w:start w:val="1"/>
      <w:numFmt w:val="bullet"/>
      <w:lvlText w:val=""/>
      <w:lvlJc w:val="left"/>
      <w:pPr>
        <w:ind w:left="8975" w:hanging="360"/>
      </w:pPr>
      <w:rPr>
        <w:rFonts w:ascii="Wingdings" w:hAnsi="Wingdings" w:hint="default"/>
      </w:rPr>
    </w:lvl>
  </w:abstractNum>
  <w:abstractNum w:abstractNumId="30"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375460ED"/>
    <w:multiLevelType w:val="multilevel"/>
    <w:tmpl w:val="4D04095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decimal"/>
      <w:lvlText w:val="%3."/>
      <w:lvlJc w:val="left"/>
      <w:pPr>
        <w:ind w:left="1906" w:hanging="456"/>
      </w:pPr>
      <w:rPr>
        <w:rFonts w:hint="default"/>
        <w:spacing w:val="-1"/>
        <w:w w:val="100"/>
        <w:sz w:val="18"/>
        <w:szCs w:val="18"/>
        <w:lang w:val="en-US" w:eastAsia="en-US" w:bidi="en-US"/>
      </w:rPr>
    </w:lvl>
    <w:lvl w:ilvl="3">
      <w:start w:val="1"/>
      <w:numFmt w:val="lowerLetter"/>
      <w:lvlText w:val="%4."/>
      <w:lvlJc w:val="left"/>
      <w:pPr>
        <w:ind w:left="3784" w:hanging="456"/>
      </w:pPr>
      <w:rPr>
        <w:rFonts w:hint="default"/>
        <w:lang w:val="en-US" w:eastAsia="en-US" w:bidi="en-US"/>
      </w:rPr>
    </w:lvl>
    <w:lvl w:ilvl="4">
      <w:start w:val="1"/>
      <w:numFmt w:val="lowerRoman"/>
      <w:lvlText w:val="%5."/>
      <w:lvlJc w:val="righ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3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41"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42"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43"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1"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980382"/>
    <w:multiLevelType w:val="multilevel"/>
    <w:tmpl w:val="017E90DA"/>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pStyle w:val="Heading6"/>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3"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4"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61"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63"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30159DD"/>
    <w:multiLevelType w:val="multilevel"/>
    <w:tmpl w:val="9760BB94"/>
    <w:numStyleLink w:val="Style1"/>
  </w:abstractNum>
  <w:abstractNum w:abstractNumId="74"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500EB2"/>
    <w:multiLevelType w:val="multilevel"/>
    <w:tmpl w:val="60F04BE4"/>
    <w:lvl w:ilvl="0">
      <w:start w:val="2"/>
      <w:numFmt w:val="decimal"/>
      <w:lvlText w:val="%1"/>
      <w:lvlJc w:val="left"/>
      <w:pPr>
        <w:ind w:left="2268" w:hanging="1134"/>
      </w:pPr>
      <w:rPr>
        <w:rFonts w:hint="default"/>
        <w:lang w:val="en-US" w:eastAsia="en-US" w:bidi="en-US"/>
      </w:rPr>
    </w:lvl>
    <w:lvl w:ilvl="1">
      <w:start w:val="1"/>
      <w:numFmt w:val="decimal"/>
      <w:lvlText w:val="%1.%2"/>
      <w:lvlJc w:val="left"/>
      <w:pPr>
        <w:ind w:left="2268"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2724"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3176"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3632" w:hanging="456"/>
      </w:pPr>
      <w:rPr>
        <w:rFonts w:ascii="Sto Frutiger 47 Light Cond" w:eastAsia="Arial" w:hAnsi="Sto Frutiger 47 Light Cond" w:cs="Arial" w:hint="default"/>
        <w:spacing w:val="-1"/>
        <w:w w:val="99"/>
        <w:sz w:val="20"/>
        <w:szCs w:val="20"/>
        <w:lang w:val="en-US" w:eastAsia="en-US" w:bidi="en-US"/>
      </w:rPr>
    </w:lvl>
    <w:lvl w:ilvl="5">
      <w:numFmt w:val="bullet"/>
      <w:lvlText w:val="•"/>
      <w:lvlJc w:val="left"/>
      <w:pPr>
        <w:ind w:left="5798" w:hanging="456"/>
      </w:pPr>
      <w:rPr>
        <w:rFonts w:hint="default"/>
        <w:lang w:val="en-US" w:eastAsia="en-US" w:bidi="en-US"/>
      </w:rPr>
    </w:lvl>
    <w:lvl w:ilvl="6">
      <w:numFmt w:val="bullet"/>
      <w:lvlText w:val="•"/>
      <w:lvlJc w:val="left"/>
      <w:pPr>
        <w:ind w:left="6878" w:hanging="456"/>
      </w:pPr>
      <w:rPr>
        <w:rFonts w:hint="default"/>
        <w:lang w:val="en-US" w:eastAsia="en-US" w:bidi="en-US"/>
      </w:rPr>
    </w:lvl>
    <w:lvl w:ilvl="7">
      <w:numFmt w:val="bullet"/>
      <w:lvlText w:val="•"/>
      <w:lvlJc w:val="left"/>
      <w:pPr>
        <w:ind w:left="7958" w:hanging="456"/>
      </w:pPr>
      <w:rPr>
        <w:rFonts w:hint="default"/>
        <w:lang w:val="en-US" w:eastAsia="en-US" w:bidi="en-US"/>
      </w:rPr>
    </w:lvl>
    <w:lvl w:ilvl="8">
      <w:numFmt w:val="bullet"/>
      <w:lvlText w:val="•"/>
      <w:lvlJc w:val="left"/>
      <w:pPr>
        <w:ind w:left="9038" w:hanging="456"/>
      </w:pPr>
      <w:rPr>
        <w:rFonts w:hint="default"/>
        <w:lang w:val="en-US" w:eastAsia="en-US" w:bidi="en-US"/>
      </w:rPr>
    </w:lvl>
  </w:abstractNum>
  <w:abstractNum w:abstractNumId="82"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83"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7"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8"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0E43E0C"/>
    <w:multiLevelType w:val="hybridMultilevel"/>
    <w:tmpl w:val="0F768168"/>
    <w:lvl w:ilvl="0" w:tplc="0409000F">
      <w:start w:val="1"/>
      <w:numFmt w:val="decimal"/>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90"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92"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93"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8"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9"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100"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428160037">
    <w:abstractNumId w:val="52"/>
  </w:num>
  <w:num w:numId="2" w16cid:durableId="509830953">
    <w:abstractNumId w:val="99"/>
  </w:num>
  <w:num w:numId="3" w16cid:durableId="1920208689">
    <w:abstractNumId w:val="53"/>
  </w:num>
  <w:num w:numId="4" w16cid:durableId="821892050">
    <w:abstractNumId w:val="4"/>
  </w:num>
  <w:num w:numId="5" w16cid:durableId="1943950680">
    <w:abstractNumId w:val="91"/>
  </w:num>
  <w:num w:numId="6" w16cid:durableId="1015182751">
    <w:abstractNumId w:val="87"/>
  </w:num>
  <w:num w:numId="7" w16cid:durableId="408314382">
    <w:abstractNumId w:val="41"/>
  </w:num>
  <w:num w:numId="8" w16cid:durableId="1152528417">
    <w:abstractNumId w:val="62"/>
  </w:num>
  <w:num w:numId="9" w16cid:durableId="702360547">
    <w:abstractNumId w:val="65"/>
  </w:num>
  <w:num w:numId="10" w16cid:durableId="1938250954">
    <w:abstractNumId w:val="76"/>
  </w:num>
  <w:num w:numId="11" w16cid:durableId="369307824">
    <w:abstractNumId w:val="47"/>
  </w:num>
  <w:num w:numId="12" w16cid:durableId="1070269122">
    <w:abstractNumId w:val="38"/>
  </w:num>
  <w:num w:numId="13" w16cid:durableId="1859391117">
    <w:abstractNumId w:val="74"/>
  </w:num>
  <w:num w:numId="14" w16cid:durableId="119034926">
    <w:abstractNumId w:val="56"/>
  </w:num>
  <w:num w:numId="15" w16cid:durableId="494958180">
    <w:abstractNumId w:val="85"/>
  </w:num>
  <w:num w:numId="16" w16cid:durableId="562444915">
    <w:abstractNumId w:val="101"/>
  </w:num>
  <w:num w:numId="17" w16cid:durableId="1585531939">
    <w:abstractNumId w:val="26"/>
  </w:num>
  <w:num w:numId="18" w16cid:durableId="1691956507">
    <w:abstractNumId w:val="48"/>
  </w:num>
  <w:num w:numId="19" w16cid:durableId="1712069376">
    <w:abstractNumId w:val="28"/>
  </w:num>
  <w:num w:numId="20" w16cid:durableId="2122339004">
    <w:abstractNumId w:val="57"/>
  </w:num>
  <w:num w:numId="21" w16cid:durableId="1483695902">
    <w:abstractNumId w:val="17"/>
  </w:num>
  <w:num w:numId="22" w16cid:durableId="599682797">
    <w:abstractNumId w:val="22"/>
  </w:num>
  <w:num w:numId="23" w16cid:durableId="1223903708">
    <w:abstractNumId w:val="9"/>
  </w:num>
  <w:num w:numId="24" w16cid:durableId="1496341368">
    <w:abstractNumId w:val="72"/>
  </w:num>
  <w:num w:numId="25" w16cid:durableId="1835367407">
    <w:abstractNumId w:val="1"/>
  </w:num>
  <w:num w:numId="26" w16cid:durableId="493572196">
    <w:abstractNumId w:val="32"/>
  </w:num>
  <w:num w:numId="27" w16cid:durableId="2102527593">
    <w:abstractNumId w:val="3"/>
  </w:num>
  <w:num w:numId="28" w16cid:durableId="1664628131">
    <w:abstractNumId w:val="96"/>
  </w:num>
  <w:num w:numId="29" w16cid:durableId="936910057">
    <w:abstractNumId w:val="94"/>
  </w:num>
  <w:num w:numId="30" w16cid:durableId="2030833140">
    <w:abstractNumId w:val="70"/>
  </w:num>
  <w:num w:numId="31" w16cid:durableId="66222592">
    <w:abstractNumId w:val="35"/>
  </w:num>
  <w:num w:numId="32" w16cid:durableId="1229654963">
    <w:abstractNumId w:val="92"/>
  </w:num>
  <w:num w:numId="33" w16cid:durableId="1213927837">
    <w:abstractNumId w:val="71"/>
  </w:num>
  <w:num w:numId="34" w16cid:durableId="1579630961">
    <w:abstractNumId w:val="100"/>
  </w:num>
  <w:num w:numId="35" w16cid:durableId="1376807720">
    <w:abstractNumId w:val="34"/>
  </w:num>
  <w:num w:numId="36" w16cid:durableId="948897274">
    <w:abstractNumId w:val="25"/>
  </w:num>
  <w:num w:numId="37" w16cid:durableId="1829589682">
    <w:abstractNumId w:val="80"/>
  </w:num>
  <w:num w:numId="38" w16cid:durableId="1700158359">
    <w:abstractNumId w:val="77"/>
  </w:num>
  <w:num w:numId="39" w16cid:durableId="1754472142">
    <w:abstractNumId w:val="84"/>
  </w:num>
  <w:num w:numId="40" w16cid:durableId="973800074">
    <w:abstractNumId w:val="27"/>
  </w:num>
  <w:num w:numId="41" w16cid:durableId="1670861323">
    <w:abstractNumId w:val="18"/>
  </w:num>
  <w:num w:numId="42" w16cid:durableId="835533362">
    <w:abstractNumId w:val="45"/>
  </w:num>
  <w:num w:numId="43" w16cid:durableId="275911877">
    <w:abstractNumId w:val="6"/>
  </w:num>
  <w:num w:numId="44" w16cid:durableId="315229560">
    <w:abstractNumId w:val="51"/>
  </w:num>
  <w:num w:numId="45" w16cid:durableId="1598638755">
    <w:abstractNumId w:val="39"/>
  </w:num>
  <w:num w:numId="46" w16cid:durableId="847868957">
    <w:abstractNumId w:val="2"/>
  </w:num>
  <w:num w:numId="47" w16cid:durableId="600064378">
    <w:abstractNumId w:val="7"/>
  </w:num>
  <w:num w:numId="48" w16cid:durableId="1886678195">
    <w:abstractNumId w:val="67"/>
  </w:num>
  <w:num w:numId="49" w16cid:durableId="1734309501">
    <w:abstractNumId w:val="63"/>
  </w:num>
  <w:num w:numId="50" w16cid:durableId="2037920513">
    <w:abstractNumId w:val="61"/>
  </w:num>
  <w:num w:numId="51" w16cid:durableId="1013336304">
    <w:abstractNumId w:val="78"/>
  </w:num>
  <w:num w:numId="52" w16cid:durableId="1140339960">
    <w:abstractNumId w:val="5"/>
  </w:num>
  <w:num w:numId="53" w16cid:durableId="802162698">
    <w:abstractNumId w:val="69"/>
  </w:num>
  <w:num w:numId="54" w16cid:durableId="1292596503">
    <w:abstractNumId w:val="43"/>
  </w:num>
  <w:num w:numId="55" w16cid:durableId="216674357">
    <w:abstractNumId w:val="88"/>
  </w:num>
  <w:num w:numId="56" w16cid:durableId="1914461755">
    <w:abstractNumId w:val="97"/>
  </w:num>
  <w:num w:numId="57" w16cid:durableId="813989779">
    <w:abstractNumId w:val="90"/>
  </w:num>
  <w:num w:numId="58" w16cid:durableId="295647302">
    <w:abstractNumId w:val="79"/>
  </w:num>
  <w:num w:numId="59" w16cid:durableId="1234240131">
    <w:abstractNumId w:val="83"/>
  </w:num>
  <w:num w:numId="60" w16cid:durableId="527644079">
    <w:abstractNumId w:val="11"/>
  </w:num>
  <w:num w:numId="61" w16cid:durableId="1348218637">
    <w:abstractNumId w:val="30"/>
  </w:num>
  <w:num w:numId="62" w16cid:durableId="1299799060">
    <w:abstractNumId w:val="14"/>
  </w:num>
  <w:num w:numId="63" w16cid:durableId="464129037">
    <w:abstractNumId w:val="55"/>
  </w:num>
  <w:num w:numId="64" w16cid:durableId="2074159931">
    <w:abstractNumId w:val="93"/>
  </w:num>
  <w:num w:numId="65" w16cid:durableId="409735074">
    <w:abstractNumId w:val="46"/>
  </w:num>
  <w:num w:numId="66" w16cid:durableId="954218929">
    <w:abstractNumId w:val="95"/>
  </w:num>
  <w:num w:numId="67" w16cid:durableId="899632052">
    <w:abstractNumId w:val="10"/>
  </w:num>
  <w:num w:numId="68" w16cid:durableId="1588346605">
    <w:abstractNumId w:val="31"/>
  </w:num>
  <w:num w:numId="69" w16cid:durableId="414673166">
    <w:abstractNumId w:val="49"/>
  </w:num>
  <w:num w:numId="70" w16cid:durableId="2103793104">
    <w:abstractNumId w:val="8"/>
  </w:num>
  <w:num w:numId="71" w16cid:durableId="1185828512">
    <w:abstractNumId w:val="19"/>
  </w:num>
  <w:num w:numId="72" w16cid:durableId="939529060">
    <w:abstractNumId w:val="58"/>
  </w:num>
  <w:num w:numId="73" w16cid:durableId="979919497">
    <w:abstractNumId w:val="33"/>
  </w:num>
  <w:num w:numId="74" w16cid:durableId="1194073902">
    <w:abstractNumId w:val="13"/>
  </w:num>
  <w:num w:numId="75" w16cid:durableId="1584217332">
    <w:abstractNumId w:val="15"/>
  </w:num>
  <w:num w:numId="76" w16cid:durableId="336229005">
    <w:abstractNumId w:val="16"/>
  </w:num>
  <w:num w:numId="77" w16cid:durableId="891039996">
    <w:abstractNumId w:val="44"/>
  </w:num>
  <w:num w:numId="78" w16cid:durableId="1884321476">
    <w:abstractNumId w:val="21"/>
  </w:num>
  <w:num w:numId="79" w16cid:durableId="1246959192">
    <w:abstractNumId w:val="50"/>
  </w:num>
  <w:num w:numId="80" w16cid:durableId="185944437">
    <w:abstractNumId w:val="54"/>
  </w:num>
  <w:num w:numId="81" w16cid:durableId="1023437076">
    <w:abstractNumId w:val="98"/>
  </w:num>
  <w:num w:numId="82" w16cid:durableId="1430079746">
    <w:abstractNumId w:val="86"/>
  </w:num>
  <w:num w:numId="83" w16cid:durableId="1343511232">
    <w:abstractNumId w:val="20"/>
  </w:num>
  <w:num w:numId="84" w16cid:durableId="1821650811">
    <w:abstractNumId w:val="36"/>
  </w:num>
  <w:num w:numId="85" w16cid:durableId="922952475">
    <w:abstractNumId w:val="66"/>
  </w:num>
  <w:num w:numId="86" w16cid:durableId="2077362793">
    <w:abstractNumId w:val="64"/>
  </w:num>
  <w:num w:numId="87" w16cid:durableId="224952216">
    <w:abstractNumId w:val="68"/>
  </w:num>
  <w:num w:numId="88" w16cid:durableId="728571231">
    <w:abstractNumId w:val="42"/>
  </w:num>
  <w:num w:numId="89" w16cid:durableId="1809056944">
    <w:abstractNumId w:val="82"/>
  </w:num>
  <w:num w:numId="90" w16cid:durableId="698362037">
    <w:abstractNumId w:val="60"/>
  </w:num>
  <w:num w:numId="91" w16cid:durableId="104932364">
    <w:abstractNumId w:val="0"/>
  </w:num>
  <w:num w:numId="92" w16cid:durableId="275873528">
    <w:abstractNumId w:val="73"/>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987905645">
    <w:abstractNumId w:val="40"/>
  </w:num>
  <w:num w:numId="94" w16cid:durableId="1294094147">
    <w:abstractNumId w:val="12"/>
  </w:num>
  <w:num w:numId="95" w16cid:durableId="64299078">
    <w:abstractNumId w:val="75"/>
  </w:num>
  <w:num w:numId="96" w16cid:durableId="1185628348">
    <w:abstractNumId w:val="59"/>
  </w:num>
  <w:num w:numId="97" w16cid:durableId="19077634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713614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79780187">
    <w:abstractNumId w:val="81"/>
  </w:num>
  <w:num w:numId="100" w16cid:durableId="928388124">
    <w:abstractNumId w:val="37"/>
  </w:num>
  <w:num w:numId="101" w16cid:durableId="1923023343">
    <w:abstractNumId w:val="24"/>
  </w:num>
  <w:num w:numId="102" w16cid:durableId="2015647147">
    <w:abstractNumId w:val="29"/>
  </w:num>
  <w:num w:numId="103" w16cid:durableId="609896618">
    <w:abstractNumId w:val="89"/>
  </w:num>
  <w:num w:numId="104" w16cid:durableId="1081219695">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xNbAwMjczMbI0MTdW0lEKTi0uzszPAykwrAUA+JEP4CwAAAA="/>
  </w:docVars>
  <w:rsids>
    <w:rsidRoot w:val="008B6FA5"/>
    <w:rsid w:val="000009DC"/>
    <w:rsid w:val="000028CC"/>
    <w:rsid w:val="00003862"/>
    <w:rsid w:val="00003B21"/>
    <w:rsid w:val="000048A4"/>
    <w:rsid w:val="000114D2"/>
    <w:rsid w:val="00013014"/>
    <w:rsid w:val="00014280"/>
    <w:rsid w:val="00017119"/>
    <w:rsid w:val="00022A06"/>
    <w:rsid w:val="00022A0D"/>
    <w:rsid w:val="000242C7"/>
    <w:rsid w:val="00025144"/>
    <w:rsid w:val="000253A4"/>
    <w:rsid w:val="000259BD"/>
    <w:rsid w:val="000259C1"/>
    <w:rsid w:val="0003093E"/>
    <w:rsid w:val="00033919"/>
    <w:rsid w:val="00035878"/>
    <w:rsid w:val="00036A17"/>
    <w:rsid w:val="00037DBD"/>
    <w:rsid w:val="00040CE0"/>
    <w:rsid w:val="000418AC"/>
    <w:rsid w:val="0005744C"/>
    <w:rsid w:val="0006185A"/>
    <w:rsid w:val="00061E92"/>
    <w:rsid w:val="000656D4"/>
    <w:rsid w:val="00066B45"/>
    <w:rsid w:val="00070A6E"/>
    <w:rsid w:val="0007426C"/>
    <w:rsid w:val="000755F2"/>
    <w:rsid w:val="00076FDF"/>
    <w:rsid w:val="00077A47"/>
    <w:rsid w:val="00080C0A"/>
    <w:rsid w:val="00082976"/>
    <w:rsid w:val="00082DC7"/>
    <w:rsid w:val="000844B2"/>
    <w:rsid w:val="000854F2"/>
    <w:rsid w:val="00085DDF"/>
    <w:rsid w:val="0008679D"/>
    <w:rsid w:val="00087620"/>
    <w:rsid w:val="000910BB"/>
    <w:rsid w:val="0009142F"/>
    <w:rsid w:val="000929DF"/>
    <w:rsid w:val="00094C9E"/>
    <w:rsid w:val="00094E9B"/>
    <w:rsid w:val="0009721E"/>
    <w:rsid w:val="000A01BE"/>
    <w:rsid w:val="000A18A3"/>
    <w:rsid w:val="000A2E06"/>
    <w:rsid w:val="000A3F6B"/>
    <w:rsid w:val="000A76D1"/>
    <w:rsid w:val="000B1C03"/>
    <w:rsid w:val="000B3860"/>
    <w:rsid w:val="000B4B4A"/>
    <w:rsid w:val="000B6BC2"/>
    <w:rsid w:val="000B7272"/>
    <w:rsid w:val="000C3AC5"/>
    <w:rsid w:val="000C47A8"/>
    <w:rsid w:val="000C5E80"/>
    <w:rsid w:val="000C70CC"/>
    <w:rsid w:val="000C732B"/>
    <w:rsid w:val="000D17FC"/>
    <w:rsid w:val="000D2B4D"/>
    <w:rsid w:val="000D3556"/>
    <w:rsid w:val="000D3EF6"/>
    <w:rsid w:val="000D43E7"/>
    <w:rsid w:val="000D4BEA"/>
    <w:rsid w:val="000D4C14"/>
    <w:rsid w:val="000E3B65"/>
    <w:rsid w:val="000E4666"/>
    <w:rsid w:val="000E5D16"/>
    <w:rsid w:val="000E6C8A"/>
    <w:rsid w:val="000E7D4D"/>
    <w:rsid w:val="000F417C"/>
    <w:rsid w:val="000F45FE"/>
    <w:rsid w:val="000F6E91"/>
    <w:rsid w:val="000F702C"/>
    <w:rsid w:val="00100B66"/>
    <w:rsid w:val="00101B53"/>
    <w:rsid w:val="0010408F"/>
    <w:rsid w:val="00104AE0"/>
    <w:rsid w:val="00105E2D"/>
    <w:rsid w:val="00112F63"/>
    <w:rsid w:val="00113F83"/>
    <w:rsid w:val="00115132"/>
    <w:rsid w:val="00117416"/>
    <w:rsid w:val="0012215F"/>
    <w:rsid w:val="00123130"/>
    <w:rsid w:val="0013367F"/>
    <w:rsid w:val="0013471B"/>
    <w:rsid w:val="0014076F"/>
    <w:rsid w:val="00143377"/>
    <w:rsid w:val="00143943"/>
    <w:rsid w:val="0014660D"/>
    <w:rsid w:val="001521C5"/>
    <w:rsid w:val="00157ADF"/>
    <w:rsid w:val="00160325"/>
    <w:rsid w:val="00162A23"/>
    <w:rsid w:val="00163609"/>
    <w:rsid w:val="00172A16"/>
    <w:rsid w:val="001730CA"/>
    <w:rsid w:val="00173312"/>
    <w:rsid w:val="001750A5"/>
    <w:rsid w:val="00175111"/>
    <w:rsid w:val="00175DE0"/>
    <w:rsid w:val="00176EEB"/>
    <w:rsid w:val="00177303"/>
    <w:rsid w:val="001777BE"/>
    <w:rsid w:val="00180073"/>
    <w:rsid w:val="0018091B"/>
    <w:rsid w:val="00182950"/>
    <w:rsid w:val="00185C9B"/>
    <w:rsid w:val="0018677D"/>
    <w:rsid w:val="00187EE1"/>
    <w:rsid w:val="00192ED0"/>
    <w:rsid w:val="001930B2"/>
    <w:rsid w:val="00194AB0"/>
    <w:rsid w:val="00197763"/>
    <w:rsid w:val="001A02BE"/>
    <w:rsid w:val="001A360C"/>
    <w:rsid w:val="001A3BDA"/>
    <w:rsid w:val="001A5819"/>
    <w:rsid w:val="001A5F54"/>
    <w:rsid w:val="001A6141"/>
    <w:rsid w:val="001A66AE"/>
    <w:rsid w:val="001B0243"/>
    <w:rsid w:val="001B2F09"/>
    <w:rsid w:val="001B52BA"/>
    <w:rsid w:val="001B755D"/>
    <w:rsid w:val="001B7984"/>
    <w:rsid w:val="001C5677"/>
    <w:rsid w:val="001C606B"/>
    <w:rsid w:val="001C6380"/>
    <w:rsid w:val="001D3506"/>
    <w:rsid w:val="001D7523"/>
    <w:rsid w:val="001E0014"/>
    <w:rsid w:val="001E1534"/>
    <w:rsid w:val="001E167E"/>
    <w:rsid w:val="001E52BB"/>
    <w:rsid w:val="001E7575"/>
    <w:rsid w:val="001F1136"/>
    <w:rsid w:val="001F3E09"/>
    <w:rsid w:val="001F510C"/>
    <w:rsid w:val="001F76E6"/>
    <w:rsid w:val="0020049D"/>
    <w:rsid w:val="00205F3D"/>
    <w:rsid w:val="00206E95"/>
    <w:rsid w:val="00207657"/>
    <w:rsid w:val="00210038"/>
    <w:rsid w:val="0021138E"/>
    <w:rsid w:val="00211F93"/>
    <w:rsid w:val="0021262E"/>
    <w:rsid w:val="00212B70"/>
    <w:rsid w:val="0022260D"/>
    <w:rsid w:val="0022544E"/>
    <w:rsid w:val="0022553D"/>
    <w:rsid w:val="002278A1"/>
    <w:rsid w:val="00227E70"/>
    <w:rsid w:val="00231B1F"/>
    <w:rsid w:val="00233ADE"/>
    <w:rsid w:val="002352A1"/>
    <w:rsid w:val="002368D2"/>
    <w:rsid w:val="00237058"/>
    <w:rsid w:val="00237D4E"/>
    <w:rsid w:val="00242139"/>
    <w:rsid w:val="002431D4"/>
    <w:rsid w:val="00244E25"/>
    <w:rsid w:val="002471EF"/>
    <w:rsid w:val="00247D83"/>
    <w:rsid w:val="00251BCA"/>
    <w:rsid w:val="00257304"/>
    <w:rsid w:val="00262220"/>
    <w:rsid w:val="002628E6"/>
    <w:rsid w:val="00263454"/>
    <w:rsid w:val="00263666"/>
    <w:rsid w:val="00265B4C"/>
    <w:rsid w:val="00271105"/>
    <w:rsid w:val="002712D3"/>
    <w:rsid w:val="00274AE1"/>
    <w:rsid w:val="00275250"/>
    <w:rsid w:val="002839E5"/>
    <w:rsid w:val="002852A1"/>
    <w:rsid w:val="002859A2"/>
    <w:rsid w:val="0028657E"/>
    <w:rsid w:val="00286D16"/>
    <w:rsid w:val="00294853"/>
    <w:rsid w:val="002A1D4B"/>
    <w:rsid w:val="002A1EFF"/>
    <w:rsid w:val="002A39E5"/>
    <w:rsid w:val="002A446D"/>
    <w:rsid w:val="002A5349"/>
    <w:rsid w:val="002A7755"/>
    <w:rsid w:val="002B0D60"/>
    <w:rsid w:val="002C07EC"/>
    <w:rsid w:val="002C5E09"/>
    <w:rsid w:val="002C74F6"/>
    <w:rsid w:val="002C7AC4"/>
    <w:rsid w:val="002D0AB6"/>
    <w:rsid w:val="002D222A"/>
    <w:rsid w:val="002E3435"/>
    <w:rsid w:val="002E4D44"/>
    <w:rsid w:val="002E7CD6"/>
    <w:rsid w:val="002F0DA0"/>
    <w:rsid w:val="002F7835"/>
    <w:rsid w:val="002F7C7B"/>
    <w:rsid w:val="0030243A"/>
    <w:rsid w:val="00303DA5"/>
    <w:rsid w:val="00307499"/>
    <w:rsid w:val="00314740"/>
    <w:rsid w:val="00317CD2"/>
    <w:rsid w:val="00321DF0"/>
    <w:rsid w:val="00323C01"/>
    <w:rsid w:val="00325932"/>
    <w:rsid w:val="00325CE0"/>
    <w:rsid w:val="0032674A"/>
    <w:rsid w:val="00330EE2"/>
    <w:rsid w:val="00334CCC"/>
    <w:rsid w:val="00334E5B"/>
    <w:rsid w:val="003368E2"/>
    <w:rsid w:val="003403F2"/>
    <w:rsid w:val="003408D9"/>
    <w:rsid w:val="00340FD3"/>
    <w:rsid w:val="00344844"/>
    <w:rsid w:val="0034548C"/>
    <w:rsid w:val="00350ADA"/>
    <w:rsid w:val="00353A9C"/>
    <w:rsid w:val="00353E59"/>
    <w:rsid w:val="00356561"/>
    <w:rsid w:val="00356D3C"/>
    <w:rsid w:val="0035718F"/>
    <w:rsid w:val="00360A93"/>
    <w:rsid w:val="0036207D"/>
    <w:rsid w:val="00365A32"/>
    <w:rsid w:val="00373824"/>
    <w:rsid w:val="00373DCC"/>
    <w:rsid w:val="00383BA3"/>
    <w:rsid w:val="003843C0"/>
    <w:rsid w:val="003855C3"/>
    <w:rsid w:val="00386476"/>
    <w:rsid w:val="003866C9"/>
    <w:rsid w:val="00390185"/>
    <w:rsid w:val="003903E3"/>
    <w:rsid w:val="00390C09"/>
    <w:rsid w:val="00391EE8"/>
    <w:rsid w:val="003922F9"/>
    <w:rsid w:val="00393D67"/>
    <w:rsid w:val="00393FA1"/>
    <w:rsid w:val="0039538C"/>
    <w:rsid w:val="0039614E"/>
    <w:rsid w:val="00396363"/>
    <w:rsid w:val="00397E56"/>
    <w:rsid w:val="00397F54"/>
    <w:rsid w:val="003A4BFA"/>
    <w:rsid w:val="003B3D7B"/>
    <w:rsid w:val="003B5ED7"/>
    <w:rsid w:val="003C4C7C"/>
    <w:rsid w:val="003C53CB"/>
    <w:rsid w:val="003C56C0"/>
    <w:rsid w:val="003C6F7B"/>
    <w:rsid w:val="003C7982"/>
    <w:rsid w:val="003D30C1"/>
    <w:rsid w:val="003D53BD"/>
    <w:rsid w:val="003D5993"/>
    <w:rsid w:val="003D6E12"/>
    <w:rsid w:val="003D7CA7"/>
    <w:rsid w:val="003E0B91"/>
    <w:rsid w:val="003E150A"/>
    <w:rsid w:val="003E24A1"/>
    <w:rsid w:val="003E50E4"/>
    <w:rsid w:val="003F12DD"/>
    <w:rsid w:val="003F2C14"/>
    <w:rsid w:val="003F5F06"/>
    <w:rsid w:val="003F5FB8"/>
    <w:rsid w:val="00400650"/>
    <w:rsid w:val="0040204A"/>
    <w:rsid w:val="00404354"/>
    <w:rsid w:val="0040472A"/>
    <w:rsid w:val="00406BDB"/>
    <w:rsid w:val="0041645C"/>
    <w:rsid w:val="004173BB"/>
    <w:rsid w:val="004217F9"/>
    <w:rsid w:val="00422E53"/>
    <w:rsid w:val="00426404"/>
    <w:rsid w:val="00426B05"/>
    <w:rsid w:val="00427331"/>
    <w:rsid w:val="00431D48"/>
    <w:rsid w:val="004332D0"/>
    <w:rsid w:val="004360EF"/>
    <w:rsid w:val="00436873"/>
    <w:rsid w:val="00442ABF"/>
    <w:rsid w:val="00442CE5"/>
    <w:rsid w:val="00443F21"/>
    <w:rsid w:val="00444C63"/>
    <w:rsid w:val="0044770F"/>
    <w:rsid w:val="00453ABD"/>
    <w:rsid w:val="00454B89"/>
    <w:rsid w:val="004560AA"/>
    <w:rsid w:val="00456FC2"/>
    <w:rsid w:val="00457DDA"/>
    <w:rsid w:val="00462C2C"/>
    <w:rsid w:val="0046309A"/>
    <w:rsid w:val="00463622"/>
    <w:rsid w:val="00465431"/>
    <w:rsid w:val="00466ACB"/>
    <w:rsid w:val="00471239"/>
    <w:rsid w:val="00471A39"/>
    <w:rsid w:val="00475EBB"/>
    <w:rsid w:val="00476970"/>
    <w:rsid w:val="00480468"/>
    <w:rsid w:val="00482153"/>
    <w:rsid w:val="00486D1B"/>
    <w:rsid w:val="004877CA"/>
    <w:rsid w:val="00490BBA"/>
    <w:rsid w:val="00491764"/>
    <w:rsid w:val="00491D2D"/>
    <w:rsid w:val="004966CF"/>
    <w:rsid w:val="004A1DE9"/>
    <w:rsid w:val="004A2912"/>
    <w:rsid w:val="004A326F"/>
    <w:rsid w:val="004A52F5"/>
    <w:rsid w:val="004A5510"/>
    <w:rsid w:val="004B0C8B"/>
    <w:rsid w:val="004B1A32"/>
    <w:rsid w:val="004B674A"/>
    <w:rsid w:val="004C1D9A"/>
    <w:rsid w:val="004C3067"/>
    <w:rsid w:val="004C4045"/>
    <w:rsid w:val="004C6B17"/>
    <w:rsid w:val="004C7CC7"/>
    <w:rsid w:val="004D263C"/>
    <w:rsid w:val="004D3C66"/>
    <w:rsid w:val="004D4161"/>
    <w:rsid w:val="004D4C2E"/>
    <w:rsid w:val="004E2EF1"/>
    <w:rsid w:val="004E419F"/>
    <w:rsid w:val="004E4939"/>
    <w:rsid w:val="004E579D"/>
    <w:rsid w:val="004E600E"/>
    <w:rsid w:val="004E79B2"/>
    <w:rsid w:val="004F0D3E"/>
    <w:rsid w:val="004F1B4A"/>
    <w:rsid w:val="004F2D56"/>
    <w:rsid w:val="004F60A1"/>
    <w:rsid w:val="004F60C9"/>
    <w:rsid w:val="00506248"/>
    <w:rsid w:val="00513365"/>
    <w:rsid w:val="00513453"/>
    <w:rsid w:val="00514277"/>
    <w:rsid w:val="00514823"/>
    <w:rsid w:val="005167FF"/>
    <w:rsid w:val="00522B3A"/>
    <w:rsid w:val="00524256"/>
    <w:rsid w:val="0053144B"/>
    <w:rsid w:val="00532567"/>
    <w:rsid w:val="00532BB4"/>
    <w:rsid w:val="00536013"/>
    <w:rsid w:val="00536279"/>
    <w:rsid w:val="005436CD"/>
    <w:rsid w:val="00543C2F"/>
    <w:rsid w:val="00546316"/>
    <w:rsid w:val="0054732E"/>
    <w:rsid w:val="00554C3A"/>
    <w:rsid w:val="00556219"/>
    <w:rsid w:val="00557278"/>
    <w:rsid w:val="00557F13"/>
    <w:rsid w:val="00562168"/>
    <w:rsid w:val="0056255D"/>
    <w:rsid w:val="00564684"/>
    <w:rsid w:val="005711BD"/>
    <w:rsid w:val="00571AF7"/>
    <w:rsid w:val="00571D50"/>
    <w:rsid w:val="00575BB9"/>
    <w:rsid w:val="0057640B"/>
    <w:rsid w:val="0058330D"/>
    <w:rsid w:val="00585E0D"/>
    <w:rsid w:val="00587545"/>
    <w:rsid w:val="0059222F"/>
    <w:rsid w:val="00595CA7"/>
    <w:rsid w:val="005A2814"/>
    <w:rsid w:val="005A2867"/>
    <w:rsid w:val="005B06AF"/>
    <w:rsid w:val="005B1F68"/>
    <w:rsid w:val="005B31DE"/>
    <w:rsid w:val="005B4A26"/>
    <w:rsid w:val="005B5753"/>
    <w:rsid w:val="005B579E"/>
    <w:rsid w:val="005B5D09"/>
    <w:rsid w:val="005B6970"/>
    <w:rsid w:val="005C0835"/>
    <w:rsid w:val="005C0B52"/>
    <w:rsid w:val="005C11E9"/>
    <w:rsid w:val="005C1DED"/>
    <w:rsid w:val="005C766D"/>
    <w:rsid w:val="005C7C20"/>
    <w:rsid w:val="005D0157"/>
    <w:rsid w:val="005D15EF"/>
    <w:rsid w:val="005D3107"/>
    <w:rsid w:val="005D4060"/>
    <w:rsid w:val="005D45ED"/>
    <w:rsid w:val="005E256E"/>
    <w:rsid w:val="005E706E"/>
    <w:rsid w:val="005E7394"/>
    <w:rsid w:val="005F4394"/>
    <w:rsid w:val="005F579D"/>
    <w:rsid w:val="00600FC7"/>
    <w:rsid w:val="00602C1A"/>
    <w:rsid w:val="00603233"/>
    <w:rsid w:val="006064C8"/>
    <w:rsid w:val="00613011"/>
    <w:rsid w:val="00614542"/>
    <w:rsid w:val="00621E6B"/>
    <w:rsid w:val="00624E79"/>
    <w:rsid w:val="00627EC3"/>
    <w:rsid w:val="00630A7E"/>
    <w:rsid w:val="00631793"/>
    <w:rsid w:val="00632F0F"/>
    <w:rsid w:val="006342AF"/>
    <w:rsid w:val="006431A7"/>
    <w:rsid w:val="0065077E"/>
    <w:rsid w:val="00651262"/>
    <w:rsid w:val="006516E9"/>
    <w:rsid w:val="006524EF"/>
    <w:rsid w:val="00656345"/>
    <w:rsid w:val="00656D67"/>
    <w:rsid w:val="0066112A"/>
    <w:rsid w:val="00662D87"/>
    <w:rsid w:val="0066392F"/>
    <w:rsid w:val="00664603"/>
    <w:rsid w:val="0066482E"/>
    <w:rsid w:val="00665DC7"/>
    <w:rsid w:val="00667C21"/>
    <w:rsid w:val="00673A4F"/>
    <w:rsid w:val="00674A64"/>
    <w:rsid w:val="0067580D"/>
    <w:rsid w:val="0068516F"/>
    <w:rsid w:val="00685190"/>
    <w:rsid w:val="00687664"/>
    <w:rsid w:val="00692AE8"/>
    <w:rsid w:val="00696FDC"/>
    <w:rsid w:val="006A07DE"/>
    <w:rsid w:val="006A4222"/>
    <w:rsid w:val="006A428D"/>
    <w:rsid w:val="006A453D"/>
    <w:rsid w:val="006A6179"/>
    <w:rsid w:val="006A6DF1"/>
    <w:rsid w:val="006B1E7B"/>
    <w:rsid w:val="006B30CD"/>
    <w:rsid w:val="006B4DF9"/>
    <w:rsid w:val="006C2324"/>
    <w:rsid w:val="006C28C4"/>
    <w:rsid w:val="006C39BB"/>
    <w:rsid w:val="006D099B"/>
    <w:rsid w:val="006D168A"/>
    <w:rsid w:val="006D434A"/>
    <w:rsid w:val="006D4437"/>
    <w:rsid w:val="006D5EB0"/>
    <w:rsid w:val="006D6171"/>
    <w:rsid w:val="006E2784"/>
    <w:rsid w:val="006E3501"/>
    <w:rsid w:val="006E6122"/>
    <w:rsid w:val="006F28C5"/>
    <w:rsid w:val="007020E3"/>
    <w:rsid w:val="007036FE"/>
    <w:rsid w:val="00711A6C"/>
    <w:rsid w:val="00713FE9"/>
    <w:rsid w:val="00714960"/>
    <w:rsid w:val="0071709C"/>
    <w:rsid w:val="00720183"/>
    <w:rsid w:val="007207D1"/>
    <w:rsid w:val="00721945"/>
    <w:rsid w:val="0073370A"/>
    <w:rsid w:val="00734313"/>
    <w:rsid w:val="00734D19"/>
    <w:rsid w:val="00740E31"/>
    <w:rsid w:val="0074203A"/>
    <w:rsid w:val="0074608E"/>
    <w:rsid w:val="007505A0"/>
    <w:rsid w:val="0075187D"/>
    <w:rsid w:val="0075384D"/>
    <w:rsid w:val="00755E6D"/>
    <w:rsid w:val="00756278"/>
    <w:rsid w:val="0075657D"/>
    <w:rsid w:val="00757048"/>
    <w:rsid w:val="00757B66"/>
    <w:rsid w:val="00762276"/>
    <w:rsid w:val="00762F47"/>
    <w:rsid w:val="00764CCB"/>
    <w:rsid w:val="00765907"/>
    <w:rsid w:val="007728BC"/>
    <w:rsid w:val="0077313A"/>
    <w:rsid w:val="00777224"/>
    <w:rsid w:val="00777837"/>
    <w:rsid w:val="00780360"/>
    <w:rsid w:val="0078320A"/>
    <w:rsid w:val="0079175A"/>
    <w:rsid w:val="00792D61"/>
    <w:rsid w:val="007932AD"/>
    <w:rsid w:val="00794CE1"/>
    <w:rsid w:val="007977D7"/>
    <w:rsid w:val="00797810"/>
    <w:rsid w:val="007A0717"/>
    <w:rsid w:val="007A2281"/>
    <w:rsid w:val="007A3C16"/>
    <w:rsid w:val="007A5AE7"/>
    <w:rsid w:val="007A5DD2"/>
    <w:rsid w:val="007A61D2"/>
    <w:rsid w:val="007A6223"/>
    <w:rsid w:val="007A67E7"/>
    <w:rsid w:val="007A68EA"/>
    <w:rsid w:val="007A7DDF"/>
    <w:rsid w:val="007B2B00"/>
    <w:rsid w:val="007B2BE7"/>
    <w:rsid w:val="007B2D05"/>
    <w:rsid w:val="007B50C7"/>
    <w:rsid w:val="007B7619"/>
    <w:rsid w:val="007B7A07"/>
    <w:rsid w:val="007C651C"/>
    <w:rsid w:val="007C6FC2"/>
    <w:rsid w:val="007C7A31"/>
    <w:rsid w:val="007D5E41"/>
    <w:rsid w:val="007D630C"/>
    <w:rsid w:val="007D7252"/>
    <w:rsid w:val="007E175A"/>
    <w:rsid w:val="007E202E"/>
    <w:rsid w:val="007E203F"/>
    <w:rsid w:val="007E2050"/>
    <w:rsid w:val="007E22D3"/>
    <w:rsid w:val="007E2381"/>
    <w:rsid w:val="007E561B"/>
    <w:rsid w:val="007E6899"/>
    <w:rsid w:val="007F06B8"/>
    <w:rsid w:val="007F0D63"/>
    <w:rsid w:val="007F1E35"/>
    <w:rsid w:val="007F46E0"/>
    <w:rsid w:val="007F7720"/>
    <w:rsid w:val="007F7DBF"/>
    <w:rsid w:val="00800279"/>
    <w:rsid w:val="00802C57"/>
    <w:rsid w:val="00803730"/>
    <w:rsid w:val="0080450D"/>
    <w:rsid w:val="00810B25"/>
    <w:rsid w:val="00811441"/>
    <w:rsid w:val="00811752"/>
    <w:rsid w:val="008118B9"/>
    <w:rsid w:val="008169DE"/>
    <w:rsid w:val="008205CB"/>
    <w:rsid w:val="00822E70"/>
    <w:rsid w:val="00823973"/>
    <w:rsid w:val="00824102"/>
    <w:rsid w:val="00825103"/>
    <w:rsid w:val="00827B80"/>
    <w:rsid w:val="00830B76"/>
    <w:rsid w:val="008314E0"/>
    <w:rsid w:val="008316E5"/>
    <w:rsid w:val="008317D1"/>
    <w:rsid w:val="0083624D"/>
    <w:rsid w:val="008379C6"/>
    <w:rsid w:val="00840274"/>
    <w:rsid w:val="0084176C"/>
    <w:rsid w:val="008436EA"/>
    <w:rsid w:val="00844D91"/>
    <w:rsid w:val="00846139"/>
    <w:rsid w:val="00846A8E"/>
    <w:rsid w:val="008473E6"/>
    <w:rsid w:val="00847CE2"/>
    <w:rsid w:val="008522B1"/>
    <w:rsid w:val="00853406"/>
    <w:rsid w:val="00853EA3"/>
    <w:rsid w:val="00854E47"/>
    <w:rsid w:val="00860624"/>
    <w:rsid w:val="00861CC6"/>
    <w:rsid w:val="008623AC"/>
    <w:rsid w:val="00863922"/>
    <w:rsid w:val="00867BD3"/>
    <w:rsid w:val="00870EF0"/>
    <w:rsid w:val="00870F62"/>
    <w:rsid w:val="00872697"/>
    <w:rsid w:val="00872787"/>
    <w:rsid w:val="00872972"/>
    <w:rsid w:val="00873B1C"/>
    <w:rsid w:val="0087511F"/>
    <w:rsid w:val="00875D28"/>
    <w:rsid w:val="00876A6B"/>
    <w:rsid w:val="0087782C"/>
    <w:rsid w:val="00877A91"/>
    <w:rsid w:val="008816F2"/>
    <w:rsid w:val="00882451"/>
    <w:rsid w:val="00883562"/>
    <w:rsid w:val="008853C7"/>
    <w:rsid w:val="00887685"/>
    <w:rsid w:val="008930E8"/>
    <w:rsid w:val="0089428E"/>
    <w:rsid w:val="00895AD2"/>
    <w:rsid w:val="008963B0"/>
    <w:rsid w:val="00897A40"/>
    <w:rsid w:val="008A0FE5"/>
    <w:rsid w:val="008A3BCC"/>
    <w:rsid w:val="008A4736"/>
    <w:rsid w:val="008A5139"/>
    <w:rsid w:val="008A5F50"/>
    <w:rsid w:val="008B5C25"/>
    <w:rsid w:val="008B66B9"/>
    <w:rsid w:val="008B6FA5"/>
    <w:rsid w:val="008B7822"/>
    <w:rsid w:val="008C02C8"/>
    <w:rsid w:val="008C74B2"/>
    <w:rsid w:val="008D036D"/>
    <w:rsid w:val="008D14DC"/>
    <w:rsid w:val="008D30D0"/>
    <w:rsid w:val="008D5743"/>
    <w:rsid w:val="008D6ADC"/>
    <w:rsid w:val="008D6F49"/>
    <w:rsid w:val="008D7D90"/>
    <w:rsid w:val="008E0360"/>
    <w:rsid w:val="008E40F1"/>
    <w:rsid w:val="008F1150"/>
    <w:rsid w:val="008F38A5"/>
    <w:rsid w:val="009035A3"/>
    <w:rsid w:val="009048D9"/>
    <w:rsid w:val="0090534D"/>
    <w:rsid w:val="009055BF"/>
    <w:rsid w:val="00906EA9"/>
    <w:rsid w:val="00912382"/>
    <w:rsid w:val="00913769"/>
    <w:rsid w:val="0091392B"/>
    <w:rsid w:val="0091701C"/>
    <w:rsid w:val="00921F1D"/>
    <w:rsid w:val="00924161"/>
    <w:rsid w:val="0092445A"/>
    <w:rsid w:val="00924D49"/>
    <w:rsid w:val="009324B7"/>
    <w:rsid w:val="00934F78"/>
    <w:rsid w:val="00942DCB"/>
    <w:rsid w:val="0094308D"/>
    <w:rsid w:val="00945901"/>
    <w:rsid w:val="0094621A"/>
    <w:rsid w:val="00950611"/>
    <w:rsid w:val="009516A4"/>
    <w:rsid w:val="009525D7"/>
    <w:rsid w:val="009643BA"/>
    <w:rsid w:val="00964BEF"/>
    <w:rsid w:val="009654F3"/>
    <w:rsid w:val="00967468"/>
    <w:rsid w:val="00970792"/>
    <w:rsid w:val="00970D0F"/>
    <w:rsid w:val="00975A0D"/>
    <w:rsid w:val="00975DDD"/>
    <w:rsid w:val="0097750B"/>
    <w:rsid w:val="009820CB"/>
    <w:rsid w:val="00983248"/>
    <w:rsid w:val="00983AED"/>
    <w:rsid w:val="00984E1C"/>
    <w:rsid w:val="0098745B"/>
    <w:rsid w:val="00992234"/>
    <w:rsid w:val="00992561"/>
    <w:rsid w:val="0099357C"/>
    <w:rsid w:val="00994231"/>
    <w:rsid w:val="00994282"/>
    <w:rsid w:val="009A212E"/>
    <w:rsid w:val="009A2B94"/>
    <w:rsid w:val="009A2EE7"/>
    <w:rsid w:val="009A4406"/>
    <w:rsid w:val="009A4B8C"/>
    <w:rsid w:val="009A6336"/>
    <w:rsid w:val="009A7A0E"/>
    <w:rsid w:val="009B0965"/>
    <w:rsid w:val="009B1EDA"/>
    <w:rsid w:val="009B363A"/>
    <w:rsid w:val="009B7EE2"/>
    <w:rsid w:val="009C581C"/>
    <w:rsid w:val="009C6B00"/>
    <w:rsid w:val="009D0EBD"/>
    <w:rsid w:val="009D12E0"/>
    <w:rsid w:val="009D79EB"/>
    <w:rsid w:val="009D7C9B"/>
    <w:rsid w:val="009E1E46"/>
    <w:rsid w:val="009E550F"/>
    <w:rsid w:val="009E67FD"/>
    <w:rsid w:val="00A01815"/>
    <w:rsid w:val="00A078CF"/>
    <w:rsid w:val="00A07A84"/>
    <w:rsid w:val="00A10386"/>
    <w:rsid w:val="00A110A4"/>
    <w:rsid w:val="00A17D14"/>
    <w:rsid w:val="00A242C1"/>
    <w:rsid w:val="00A2460D"/>
    <w:rsid w:val="00A31298"/>
    <w:rsid w:val="00A3199A"/>
    <w:rsid w:val="00A32E75"/>
    <w:rsid w:val="00A35CE2"/>
    <w:rsid w:val="00A35FF2"/>
    <w:rsid w:val="00A37B57"/>
    <w:rsid w:val="00A40D32"/>
    <w:rsid w:val="00A41B3C"/>
    <w:rsid w:val="00A42C8B"/>
    <w:rsid w:val="00A43795"/>
    <w:rsid w:val="00A4420D"/>
    <w:rsid w:val="00A5193D"/>
    <w:rsid w:val="00A55BFF"/>
    <w:rsid w:val="00A57D88"/>
    <w:rsid w:val="00A61B40"/>
    <w:rsid w:val="00A62F75"/>
    <w:rsid w:val="00A650D9"/>
    <w:rsid w:val="00A65611"/>
    <w:rsid w:val="00A65BF7"/>
    <w:rsid w:val="00A673E7"/>
    <w:rsid w:val="00A72601"/>
    <w:rsid w:val="00A7326B"/>
    <w:rsid w:val="00A80496"/>
    <w:rsid w:val="00A82B83"/>
    <w:rsid w:val="00A853E3"/>
    <w:rsid w:val="00A92605"/>
    <w:rsid w:val="00A96E8A"/>
    <w:rsid w:val="00AA74A2"/>
    <w:rsid w:val="00AA775A"/>
    <w:rsid w:val="00AB10B9"/>
    <w:rsid w:val="00AB47E3"/>
    <w:rsid w:val="00AB644B"/>
    <w:rsid w:val="00AC2587"/>
    <w:rsid w:val="00AC3185"/>
    <w:rsid w:val="00AC3A45"/>
    <w:rsid w:val="00AC726F"/>
    <w:rsid w:val="00AC750B"/>
    <w:rsid w:val="00AC7AF9"/>
    <w:rsid w:val="00AD2D01"/>
    <w:rsid w:val="00AF0073"/>
    <w:rsid w:val="00AF20A1"/>
    <w:rsid w:val="00AF3889"/>
    <w:rsid w:val="00AF6EB9"/>
    <w:rsid w:val="00AF739D"/>
    <w:rsid w:val="00B00127"/>
    <w:rsid w:val="00B06B52"/>
    <w:rsid w:val="00B128DD"/>
    <w:rsid w:val="00B1558A"/>
    <w:rsid w:val="00B1774E"/>
    <w:rsid w:val="00B2531B"/>
    <w:rsid w:val="00B26263"/>
    <w:rsid w:val="00B271B5"/>
    <w:rsid w:val="00B312BF"/>
    <w:rsid w:val="00B33D44"/>
    <w:rsid w:val="00B351E6"/>
    <w:rsid w:val="00B42C8E"/>
    <w:rsid w:val="00B4510F"/>
    <w:rsid w:val="00B45264"/>
    <w:rsid w:val="00B50867"/>
    <w:rsid w:val="00B53EAE"/>
    <w:rsid w:val="00B548DE"/>
    <w:rsid w:val="00B55457"/>
    <w:rsid w:val="00B57F13"/>
    <w:rsid w:val="00B66ADF"/>
    <w:rsid w:val="00B67182"/>
    <w:rsid w:val="00B67304"/>
    <w:rsid w:val="00B75163"/>
    <w:rsid w:val="00B76242"/>
    <w:rsid w:val="00B778EE"/>
    <w:rsid w:val="00B832BA"/>
    <w:rsid w:val="00B8381B"/>
    <w:rsid w:val="00B83BCA"/>
    <w:rsid w:val="00B83CE2"/>
    <w:rsid w:val="00B90C0F"/>
    <w:rsid w:val="00B91D27"/>
    <w:rsid w:val="00B93562"/>
    <w:rsid w:val="00B9660D"/>
    <w:rsid w:val="00BA0E4E"/>
    <w:rsid w:val="00BA1DF7"/>
    <w:rsid w:val="00BA49A9"/>
    <w:rsid w:val="00BA5150"/>
    <w:rsid w:val="00BA7CAE"/>
    <w:rsid w:val="00BB08FE"/>
    <w:rsid w:val="00BB5784"/>
    <w:rsid w:val="00BC3895"/>
    <w:rsid w:val="00BD105B"/>
    <w:rsid w:val="00BD15D2"/>
    <w:rsid w:val="00BD4D23"/>
    <w:rsid w:val="00BD7014"/>
    <w:rsid w:val="00BD7157"/>
    <w:rsid w:val="00BE0097"/>
    <w:rsid w:val="00BE2C4A"/>
    <w:rsid w:val="00BE7328"/>
    <w:rsid w:val="00BF1F70"/>
    <w:rsid w:val="00BF4D49"/>
    <w:rsid w:val="00BF57B6"/>
    <w:rsid w:val="00C007EB"/>
    <w:rsid w:val="00C01747"/>
    <w:rsid w:val="00C01AAD"/>
    <w:rsid w:val="00C03403"/>
    <w:rsid w:val="00C03F60"/>
    <w:rsid w:val="00C0650A"/>
    <w:rsid w:val="00C06626"/>
    <w:rsid w:val="00C069F9"/>
    <w:rsid w:val="00C07330"/>
    <w:rsid w:val="00C11A96"/>
    <w:rsid w:val="00C16FF9"/>
    <w:rsid w:val="00C23207"/>
    <w:rsid w:val="00C23AC3"/>
    <w:rsid w:val="00C2463B"/>
    <w:rsid w:val="00C31139"/>
    <w:rsid w:val="00C33E50"/>
    <w:rsid w:val="00C35375"/>
    <w:rsid w:val="00C40F6B"/>
    <w:rsid w:val="00C43DCA"/>
    <w:rsid w:val="00C459AE"/>
    <w:rsid w:val="00C4639C"/>
    <w:rsid w:val="00C50F30"/>
    <w:rsid w:val="00C5324D"/>
    <w:rsid w:val="00C63ED9"/>
    <w:rsid w:val="00C64668"/>
    <w:rsid w:val="00C72BDF"/>
    <w:rsid w:val="00C734BD"/>
    <w:rsid w:val="00C7466C"/>
    <w:rsid w:val="00C80C1E"/>
    <w:rsid w:val="00C847E2"/>
    <w:rsid w:val="00C854BA"/>
    <w:rsid w:val="00C86B2A"/>
    <w:rsid w:val="00C92500"/>
    <w:rsid w:val="00C96E5A"/>
    <w:rsid w:val="00C97020"/>
    <w:rsid w:val="00CA0D1F"/>
    <w:rsid w:val="00CA0E01"/>
    <w:rsid w:val="00CA11F8"/>
    <w:rsid w:val="00CA3D3C"/>
    <w:rsid w:val="00CA6493"/>
    <w:rsid w:val="00CA7984"/>
    <w:rsid w:val="00CB415A"/>
    <w:rsid w:val="00CB72FD"/>
    <w:rsid w:val="00CC04F0"/>
    <w:rsid w:val="00CC1B27"/>
    <w:rsid w:val="00CC59D8"/>
    <w:rsid w:val="00CD4A4D"/>
    <w:rsid w:val="00CD645A"/>
    <w:rsid w:val="00CD6BB2"/>
    <w:rsid w:val="00CE02FA"/>
    <w:rsid w:val="00CE15FC"/>
    <w:rsid w:val="00CE57BC"/>
    <w:rsid w:val="00CF04E7"/>
    <w:rsid w:val="00CF0E09"/>
    <w:rsid w:val="00CF2AA5"/>
    <w:rsid w:val="00CF6782"/>
    <w:rsid w:val="00D00A87"/>
    <w:rsid w:val="00D04C4A"/>
    <w:rsid w:val="00D11CC7"/>
    <w:rsid w:val="00D14E51"/>
    <w:rsid w:val="00D23ACD"/>
    <w:rsid w:val="00D23D98"/>
    <w:rsid w:val="00D268F1"/>
    <w:rsid w:val="00D2713E"/>
    <w:rsid w:val="00D272FB"/>
    <w:rsid w:val="00D27C0D"/>
    <w:rsid w:val="00D310C0"/>
    <w:rsid w:val="00D316D9"/>
    <w:rsid w:val="00D33FFD"/>
    <w:rsid w:val="00D359EE"/>
    <w:rsid w:val="00D4015D"/>
    <w:rsid w:val="00D4259E"/>
    <w:rsid w:val="00D4414A"/>
    <w:rsid w:val="00D476A5"/>
    <w:rsid w:val="00D50598"/>
    <w:rsid w:val="00D55138"/>
    <w:rsid w:val="00D55499"/>
    <w:rsid w:val="00D567E2"/>
    <w:rsid w:val="00D61979"/>
    <w:rsid w:val="00D6252E"/>
    <w:rsid w:val="00D638D8"/>
    <w:rsid w:val="00D63E11"/>
    <w:rsid w:val="00D652E0"/>
    <w:rsid w:val="00D6603A"/>
    <w:rsid w:val="00D67204"/>
    <w:rsid w:val="00D67511"/>
    <w:rsid w:val="00D712F7"/>
    <w:rsid w:val="00D731EE"/>
    <w:rsid w:val="00D74830"/>
    <w:rsid w:val="00D751C3"/>
    <w:rsid w:val="00D753FF"/>
    <w:rsid w:val="00D81469"/>
    <w:rsid w:val="00D837FF"/>
    <w:rsid w:val="00D83E51"/>
    <w:rsid w:val="00D85DAD"/>
    <w:rsid w:val="00D87D9F"/>
    <w:rsid w:val="00D930AE"/>
    <w:rsid w:val="00D94470"/>
    <w:rsid w:val="00D95724"/>
    <w:rsid w:val="00D95A76"/>
    <w:rsid w:val="00DA056B"/>
    <w:rsid w:val="00DA23BF"/>
    <w:rsid w:val="00DA4791"/>
    <w:rsid w:val="00DA48DB"/>
    <w:rsid w:val="00DA738A"/>
    <w:rsid w:val="00DB0B74"/>
    <w:rsid w:val="00DB24C3"/>
    <w:rsid w:val="00DB2928"/>
    <w:rsid w:val="00DC072B"/>
    <w:rsid w:val="00DC5557"/>
    <w:rsid w:val="00DD17B6"/>
    <w:rsid w:val="00DD3261"/>
    <w:rsid w:val="00DE0ED4"/>
    <w:rsid w:val="00DE2491"/>
    <w:rsid w:val="00DE4FA2"/>
    <w:rsid w:val="00DE5C7E"/>
    <w:rsid w:val="00DE645F"/>
    <w:rsid w:val="00DF2B89"/>
    <w:rsid w:val="00DF57E0"/>
    <w:rsid w:val="00DF739C"/>
    <w:rsid w:val="00E00B51"/>
    <w:rsid w:val="00E024EB"/>
    <w:rsid w:val="00E12035"/>
    <w:rsid w:val="00E20F64"/>
    <w:rsid w:val="00E22D96"/>
    <w:rsid w:val="00E26699"/>
    <w:rsid w:val="00E2762C"/>
    <w:rsid w:val="00E31086"/>
    <w:rsid w:val="00E33202"/>
    <w:rsid w:val="00E37397"/>
    <w:rsid w:val="00E40A52"/>
    <w:rsid w:val="00E4235E"/>
    <w:rsid w:val="00E42BDB"/>
    <w:rsid w:val="00E440F1"/>
    <w:rsid w:val="00E45CB7"/>
    <w:rsid w:val="00E530E4"/>
    <w:rsid w:val="00E538CE"/>
    <w:rsid w:val="00E576A1"/>
    <w:rsid w:val="00E61147"/>
    <w:rsid w:val="00E70493"/>
    <w:rsid w:val="00E779D7"/>
    <w:rsid w:val="00E779E0"/>
    <w:rsid w:val="00E816CF"/>
    <w:rsid w:val="00E8173D"/>
    <w:rsid w:val="00E8235E"/>
    <w:rsid w:val="00E852B1"/>
    <w:rsid w:val="00E873A9"/>
    <w:rsid w:val="00E9008E"/>
    <w:rsid w:val="00E913D8"/>
    <w:rsid w:val="00E91F1E"/>
    <w:rsid w:val="00E94789"/>
    <w:rsid w:val="00E95074"/>
    <w:rsid w:val="00E95A27"/>
    <w:rsid w:val="00EA0670"/>
    <w:rsid w:val="00EA1F88"/>
    <w:rsid w:val="00EA207C"/>
    <w:rsid w:val="00EA23F6"/>
    <w:rsid w:val="00EA3945"/>
    <w:rsid w:val="00EA5574"/>
    <w:rsid w:val="00EA7C44"/>
    <w:rsid w:val="00EB21FE"/>
    <w:rsid w:val="00EB3352"/>
    <w:rsid w:val="00EB4866"/>
    <w:rsid w:val="00EB573B"/>
    <w:rsid w:val="00EC4A35"/>
    <w:rsid w:val="00EC6B99"/>
    <w:rsid w:val="00EC717F"/>
    <w:rsid w:val="00EC7A11"/>
    <w:rsid w:val="00EC7D7A"/>
    <w:rsid w:val="00EC7DA6"/>
    <w:rsid w:val="00EC7E88"/>
    <w:rsid w:val="00ED27AB"/>
    <w:rsid w:val="00ED5573"/>
    <w:rsid w:val="00EE093D"/>
    <w:rsid w:val="00EE0F82"/>
    <w:rsid w:val="00EE1E09"/>
    <w:rsid w:val="00EE43AA"/>
    <w:rsid w:val="00EE47E3"/>
    <w:rsid w:val="00EE76D5"/>
    <w:rsid w:val="00EE7AE4"/>
    <w:rsid w:val="00EF38E9"/>
    <w:rsid w:val="00EF56B6"/>
    <w:rsid w:val="00EF6745"/>
    <w:rsid w:val="00EF6D36"/>
    <w:rsid w:val="00F05C4E"/>
    <w:rsid w:val="00F05D50"/>
    <w:rsid w:val="00F071D0"/>
    <w:rsid w:val="00F11253"/>
    <w:rsid w:val="00F11800"/>
    <w:rsid w:val="00F13439"/>
    <w:rsid w:val="00F144D1"/>
    <w:rsid w:val="00F14BF3"/>
    <w:rsid w:val="00F15DA1"/>
    <w:rsid w:val="00F16876"/>
    <w:rsid w:val="00F217AF"/>
    <w:rsid w:val="00F229E5"/>
    <w:rsid w:val="00F24187"/>
    <w:rsid w:val="00F37377"/>
    <w:rsid w:val="00F37F1B"/>
    <w:rsid w:val="00F4054E"/>
    <w:rsid w:val="00F40FE4"/>
    <w:rsid w:val="00F4133A"/>
    <w:rsid w:val="00F419BC"/>
    <w:rsid w:val="00F45305"/>
    <w:rsid w:val="00F457A2"/>
    <w:rsid w:val="00F45818"/>
    <w:rsid w:val="00F53C55"/>
    <w:rsid w:val="00F632D7"/>
    <w:rsid w:val="00F636ED"/>
    <w:rsid w:val="00F639E8"/>
    <w:rsid w:val="00F6455D"/>
    <w:rsid w:val="00F7075D"/>
    <w:rsid w:val="00F737F5"/>
    <w:rsid w:val="00F74690"/>
    <w:rsid w:val="00F76EF9"/>
    <w:rsid w:val="00F80CC6"/>
    <w:rsid w:val="00F84263"/>
    <w:rsid w:val="00F860F3"/>
    <w:rsid w:val="00F870EF"/>
    <w:rsid w:val="00F87D76"/>
    <w:rsid w:val="00F90336"/>
    <w:rsid w:val="00F93EA9"/>
    <w:rsid w:val="00F95A1A"/>
    <w:rsid w:val="00F97FE1"/>
    <w:rsid w:val="00FA224C"/>
    <w:rsid w:val="00FB1D15"/>
    <w:rsid w:val="00FB252E"/>
    <w:rsid w:val="00FB4400"/>
    <w:rsid w:val="00FC2C6B"/>
    <w:rsid w:val="00FC32FA"/>
    <w:rsid w:val="00FC35CC"/>
    <w:rsid w:val="00FC4671"/>
    <w:rsid w:val="00FC7A6D"/>
    <w:rsid w:val="00FD3833"/>
    <w:rsid w:val="00FD3E0B"/>
    <w:rsid w:val="00FD6A1D"/>
    <w:rsid w:val="00FE1037"/>
    <w:rsid w:val="00FE2380"/>
    <w:rsid w:val="00FE28B2"/>
    <w:rsid w:val="00FE29B4"/>
    <w:rsid w:val="00FE55F8"/>
    <w:rsid w:val="00FE5C54"/>
    <w:rsid w:val="00FE6CF9"/>
    <w:rsid w:val="00FF1F2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uiPriority w:val="1"/>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 w:type="paragraph" w:styleId="Revision">
    <w:name w:val="Revision"/>
    <w:hidden/>
    <w:uiPriority w:val="99"/>
    <w:semiHidden/>
    <w:rsid w:val="00436873"/>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tocorp.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tocorp.com/repair-guide/"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ocorp.com/wp-content/content/Systems_TechService/Air%20and%20Moisture%20Barriers/Installation%20and%20Repair/IG_Transition_Membrane_EN.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Air%20and%20Moisture%20Barriers/Installation%20and%20Repair/IG_Sto%20RapidGuard%20Installation%20Guide(HiRes).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SharedWithUsers xmlns="22f7c70b-68a5-4222-b465-63877a6532d8">
      <UserInfo>
        <DisplayName/>
        <AccountId xsi:nil="true"/>
        <AccountType/>
      </UserInfo>
    </SharedWithUsers>
    <Document_x0020_Type xmlns="82b11908-d75f-4d7b-af71-8a53918179c3">Specifications</Document_x0020_Type>
    <Category xmlns="82b11908-d75f-4d7b-af71-8a53918179c3">Rainscreen</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2.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22f7c70b-68a5-4222-b465-63877a6532d8"/>
    <ds:schemaRef ds:uri="82b11908-d75f-4d7b-af71-8a53918179c3"/>
  </ds:schemaRefs>
</ds:datastoreItem>
</file>

<file path=customXml/itemProps3.xml><?xml version="1.0" encoding="utf-8"?>
<ds:datastoreItem xmlns:ds="http://schemas.openxmlformats.org/officeDocument/2006/customXml" ds:itemID="{44B5354E-788B-40BC-A7E1-258BA093DC99}">
  <ds:schemaRefs>
    <ds:schemaRef ds:uri="http://schemas.openxmlformats.org/officeDocument/2006/bibliography"/>
  </ds:schemaRefs>
</ds:datastoreItem>
</file>

<file path=customXml/itemProps4.xml><?xml version="1.0" encoding="utf-8"?>
<ds:datastoreItem xmlns:ds="http://schemas.openxmlformats.org/officeDocument/2006/customXml" ds:itemID="{A00BDDCD-166C-4649-8D4F-A0AE204060D2}"/>
</file>

<file path=docProps/app.xml><?xml version="1.0" encoding="utf-8"?>
<Properties xmlns="http://schemas.openxmlformats.org/officeDocument/2006/extended-properties" xmlns:vt="http://schemas.openxmlformats.org/officeDocument/2006/docPropsVTypes">
  <Template>ETP Template</Template>
  <TotalTime>4</TotalTime>
  <Pages>19</Pages>
  <Words>6838</Words>
  <Characters>38978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45725</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7</cp:revision>
  <cp:lastPrinted>2020-04-28T15:40:00Z</cp:lastPrinted>
  <dcterms:created xsi:type="dcterms:W3CDTF">2024-11-26T18:59:00Z</dcterms:created>
  <dcterms:modified xsi:type="dcterms:W3CDTF">2024-11-26T19:02:00Z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454400</vt:r8>
  </property>
  <property fmtid="{D5CDD505-2E9C-101B-9397-08002B2CF9AE}" pid="7" name="xd_Signature">
    <vt:bool>false</vt:bool>
  </property>
  <property fmtid="{D5CDD505-2E9C-101B-9397-08002B2CF9AE}" pid="8" name="Queue For Approval">
    <vt:bool>false</vt:bool>
  </property>
  <property fmtid="{D5CDD505-2E9C-101B-9397-08002B2CF9AE}" pid="9" name="xd_ProgID">
    <vt:lpwstr/>
  </property>
  <property fmtid="{D5CDD505-2E9C-101B-9397-08002B2CF9AE}" pid="10" name="_ExtendedDescription">
    <vt:lpwstr/>
  </property>
  <property fmtid="{D5CDD505-2E9C-101B-9397-08002B2CF9AE}" pid="11" name="TriggerFlowInfo">
    <vt:lpwstr/>
  </property>
  <property fmtid="{D5CDD505-2E9C-101B-9397-08002B2CF9AE}" pid="12" name="Status">
    <vt:lpwstr>Approved</vt:lpwstr>
  </property>
  <property fmtid="{D5CDD505-2E9C-101B-9397-08002B2CF9AE}" pid="13" name="ComplianceAssetId">
    <vt:lpwstr/>
  </property>
  <property fmtid="{D5CDD505-2E9C-101B-9397-08002B2CF9AE}" pid="14" name="TemplateUrl">
    <vt:lpwstr/>
  </property>
  <property fmtid="{D5CDD505-2E9C-101B-9397-08002B2CF9AE}" pid="15" name="MSIP_Label_0d8cad6c-9ab5-4995-adbc-1936d45cc877_Enabled">
    <vt:lpwstr>true</vt:lpwstr>
  </property>
  <property fmtid="{D5CDD505-2E9C-101B-9397-08002B2CF9AE}" pid="16" name="MSIP_Label_0d8cad6c-9ab5-4995-adbc-1936d45cc877_SetDate">
    <vt:lpwstr>2024-01-24T20:36:54Z</vt:lpwstr>
  </property>
  <property fmtid="{D5CDD505-2E9C-101B-9397-08002B2CF9AE}" pid="17" name="MSIP_Label_0d8cad6c-9ab5-4995-adbc-1936d45cc877_Method">
    <vt:lpwstr>Standard</vt:lpwstr>
  </property>
  <property fmtid="{D5CDD505-2E9C-101B-9397-08002B2CF9AE}" pid="18" name="MSIP_Label_0d8cad6c-9ab5-4995-adbc-1936d45cc877_Name">
    <vt:lpwstr>0d8cad6c-9ab5-4995-adbc-1936d45cc877</vt:lpwstr>
  </property>
  <property fmtid="{D5CDD505-2E9C-101B-9397-08002B2CF9AE}" pid="19" name="MSIP_Label_0d8cad6c-9ab5-4995-adbc-1936d45cc877_SiteId">
    <vt:lpwstr>9f6513af-b5bf-4193-ba55-a22f3f083010</vt:lpwstr>
  </property>
  <property fmtid="{D5CDD505-2E9C-101B-9397-08002B2CF9AE}" pid="20" name="MSIP_Label_0d8cad6c-9ab5-4995-adbc-1936d45cc877_ActionId">
    <vt:lpwstr>5621ee3f-4559-4614-be47-3460445a8b11</vt:lpwstr>
  </property>
  <property fmtid="{D5CDD505-2E9C-101B-9397-08002B2CF9AE}" pid="21" name="MSIP_Label_0d8cad6c-9ab5-4995-adbc-1936d45cc877_ContentBits">
    <vt:lpwstr>0</vt:lpwstr>
  </property>
  <property fmtid="{D5CDD505-2E9C-101B-9397-08002B2CF9AE}" pid="22" name="_SourceUrl">
    <vt:lpwstr/>
  </property>
  <property fmtid="{D5CDD505-2E9C-101B-9397-08002B2CF9AE}" pid="23" name="_SharedFileIndex">
    <vt:lpwstr/>
  </property>
</Properties>
</file>